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100459" w14:textId="32AC6772" w:rsidR="00A76B3F" w:rsidRDefault="00F456EC" w:rsidP="00636950">
      <w:pPr>
        <w:pStyle w:val="Heading4"/>
      </w:pPr>
      <w:r>
        <w:t>RETURN YOUR COMPLETED FORM AS FOLLOWS:</w:t>
      </w:r>
    </w:p>
    <w:p w14:paraId="5F4B5819" w14:textId="1CD928FD" w:rsidR="00A76B3F" w:rsidRDefault="009607A8" w:rsidP="006F5660">
      <w:pPr>
        <w:pStyle w:val="BodyCopy"/>
      </w:pPr>
      <w:r>
        <w:t>By email to:</w:t>
      </w:r>
      <w:r w:rsidR="00F037DE">
        <w:tab/>
      </w:r>
      <w:hyperlink r:id="rId11" w:history="1">
        <w:r w:rsidR="00E257D8" w:rsidRPr="00C9235F">
          <w:rPr>
            <w:rStyle w:val="Hyperlink"/>
          </w:rPr>
          <w:t>investments@tieronecapital.com.au</w:t>
        </w:r>
      </w:hyperlink>
    </w:p>
    <w:p w14:paraId="037F8189" w14:textId="6AA5121F" w:rsidR="00A76B3F" w:rsidRDefault="009C02AB" w:rsidP="00B37194">
      <w:pPr>
        <w:pStyle w:val="BodyCopy"/>
        <w:spacing w:after="360"/>
        <w:rPr>
          <w:rFonts w:ascii="Source Sans Pro" w:hAnsi="Source Sans Pro"/>
        </w:rPr>
      </w:pPr>
      <w:r w:rsidRPr="00930D0C">
        <w:rPr>
          <w:rFonts w:ascii="Source Sans Pro" w:hAnsi="Source Sans Pro"/>
        </w:rPr>
        <w:t xml:space="preserve">Please note that you may receive a phone call from </w:t>
      </w:r>
      <w:r w:rsidR="00B6757F">
        <w:rPr>
          <w:rFonts w:ascii="Source Sans Pro" w:hAnsi="Source Sans Pro"/>
        </w:rPr>
        <w:t>TierONE Capital</w:t>
      </w:r>
      <w:r w:rsidRPr="00930D0C">
        <w:rPr>
          <w:rFonts w:ascii="Source Sans Pro" w:hAnsi="Source Sans Pro"/>
        </w:rPr>
        <w:t xml:space="preserve"> to confirm these details.</w:t>
      </w:r>
    </w:p>
    <w:p w14:paraId="22F892FA" w14:textId="72F99ECE" w:rsidR="00D206FB" w:rsidRDefault="0096441C" w:rsidP="00B37194">
      <w:pPr>
        <w:pStyle w:val="BodyCopy"/>
        <w:spacing w:after="120"/>
        <w:rPr>
          <w:rFonts w:asciiTheme="majorHAnsi" w:hAnsiTheme="majorHAnsi"/>
        </w:rPr>
      </w:pPr>
      <w:sdt>
        <w:sdtPr>
          <w:rPr>
            <w:sz w:val="20"/>
            <w:szCs w:val="22"/>
          </w:rPr>
          <w:id w:val="-11186024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6D5F">
            <w:rPr>
              <w:rFonts w:ascii="MS Gothic" w:eastAsia="MS Gothic" w:hAnsi="MS Gothic" w:hint="eastAsia"/>
              <w:sz w:val="20"/>
              <w:szCs w:val="22"/>
            </w:rPr>
            <w:t>☐</w:t>
          </w:r>
        </w:sdtContent>
      </w:sdt>
      <w:r w:rsidR="00DC1127">
        <w:rPr>
          <w:rFonts w:asciiTheme="majorHAnsi" w:hAnsiTheme="majorHAnsi"/>
        </w:rPr>
        <w:t xml:space="preserve"> </w:t>
      </w:r>
      <w:r w:rsidR="003B0242">
        <w:rPr>
          <w:rFonts w:asciiTheme="majorHAnsi" w:hAnsiTheme="majorHAnsi"/>
        </w:rPr>
        <w:t xml:space="preserve">If you wish to </w:t>
      </w:r>
      <w:r w:rsidR="003B0242" w:rsidRPr="00B37194">
        <w:rPr>
          <w:rFonts w:asciiTheme="majorHAnsi" w:hAnsiTheme="majorHAnsi"/>
          <w:b/>
          <w:bCs/>
        </w:rPr>
        <w:t>ADD</w:t>
      </w:r>
      <w:r w:rsidR="003B0242">
        <w:rPr>
          <w:rFonts w:asciiTheme="majorHAnsi" w:hAnsiTheme="majorHAnsi"/>
        </w:rPr>
        <w:t xml:space="preserve"> </w:t>
      </w:r>
      <w:r w:rsidR="00AC43E4">
        <w:rPr>
          <w:rFonts w:asciiTheme="majorHAnsi" w:hAnsiTheme="majorHAnsi"/>
        </w:rPr>
        <w:t>an additional contact</w:t>
      </w:r>
      <w:r w:rsidR="003B0242">
        <w:rPr>
          <w:rFonts w:asciiTheme="majorHAnsi" w:hAnsiTheme="majorHAnsi"/>
        </w:rPr>
        <w:t xml:space="preserve">, please </w:t>
      </w:r>
      <w:r w:rsidR="00AC43E4">
        <w:rPr>
          <w:rFonts w:asciiTheme="majorHAnsi" w:hAnsiTheme="majorHAnsi"/>
        </w:rPr>
        <w:t xml:space="preserve">complete and return pages </w:t>
      </w:r>
      <w:r w:rsidR="00AC43E4" w:rsidRPr="00B37194">
        <w:rPr>
          <w:rFonts w:asciiTheme="majorHAnsi" w:hAnsiTheme="majorHAnsi"/>
          <w:b/>
          <w:bCs/>
          <w:sz w:val="22"/>
          <w:szCs w:val="24"/>
        </w:rPr>
        <w:t>1</w:t>
      </w:r>
      <w:r w:rsidR="00AC43E4">
        <w:rPr>
          <w:rFonts w:asciiTheme="majorHAnsi" w:hAnsiTheme="majorHAnsi"/>
        </w:rPr>
        <w:t xml:space="preserve"> and </w:t>
      </w:r>
      <w:r w:rsidR="00AC43E4" w:rsidRPr="00B37194">
        <w:rPr>
          <w:rFonts w:asciiTheme="majorHAnsi" w:hAnsiTheme="majorHAnsi"/>
          <w:b/>
          <w:bCs/>
          <w:sz w:val="22"/>
          <w:szCs w:val="24"/>
        </w:rPr>
        <w:t>2</w:t>
      </w:r>
      <w:r w:rsidR="00AC43E4">
        <w:rPr>
          <w:rFonts w:asciiTheme="majorHAnsi" w:hAnsiTheme="majorHAnsi"/>
        </w:rPr>
        <w:t>.</w:t>
      </w:r>
    </w:p>
    <w:p w14:paraId="7381BA79" w14:textId="02FFB280" w:rsidR="00AC43E4" w:rsidRPr="00B37194" w:rsidRDefault="0096441C" w:rsidP="006F5660">
      <w:pPr>
        <w:pStyle w:val="BodyCopy"/>
        <w:rPr>
          <w:rFonts w:asciiTheme="majorHAnsi" w:hAnsiTheme="majorHAnsi"/>
        </w:rPr>
      </w:pPr>
      <w:sdt>
        <w:sdtPr>
          <w:rPr>
            <w:sz w:val="20"/>
            <w:szCs w:val="22"/>
          </w:rPr>
          <w:id w:val="11573468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1127">
            <w:rPr>
              <w:rFonts w:ascii="MS Gothic" w:eastAsia="MS Gothic" w:hAnsi="MS Gothic" w:hint="eastAsia"/>
              <w:sz w:val="20"/>
              <w:szCs w:val="22"/>
            </w:rPr>
            <w:t>☐</w:t>
          </w:r>
        </w:sdtContent>
      </w:sdt>
      <w:r w:rsidR="00DC1127">
        <w:rPr>
          <w:rFonts w:asciiTheme="majorHAnsi" w:hAnsiTheme="majorHAnsi"/>
        </w:rPr>
        <w:t xml:space="preserve"> </w:t>
      </w:r>
      <w:r w:rsidR="00AC43E4">
        <w:rPr>
          <w:rFonts w:asciiTheme="majorHAnsi" w:hAnsiTheme="majorHAnsi"/>
        </w:rPr>
        <w:t xml:space="preserve">If you wish to </w:t>
      </w:r>
      <w:r w:rsidR="00AC43E4" w:rsidRPr="00B37194">
        <w:rPr>
          <w:rFonts w:asciiTheme="majorHAnsi" w:hAnsiTheme="majorHAnsi"/>
          <w:b/>
          <w:bCs/>
        </w:rPr>
        <w:t>REMOVE</w:t>
      </w:r>
      <w:r w:rsidR="00AC43E4">
        <w:rPr>
          <w:rFonts w:asciiTheme="majorHAnsi" w:hAnsiTheme="majorHAnsi"/>
        </w:rPr>
        <w:t xml:space="preserve"> an additional contact, please complete and return page </w:t>
      </w:r>
      <w:r w:rsidR="00AC43E4" w:rsidRPr="00B37194">
        <w:rPr>
          <w:rFonts w:asciiTheme="majorHAnsi" w:hAnsiTheme="majorHAnsi"/>
          <w:b/>
          <w:bCs/>
          <w:sz w:val="22"/>
          <w:szCs w:val="24"/>
        </w:rPr>
        <w:t>3</w:t>
      </w:r>
      <w:r w:rsidR="00983433">
        <w:rPr>
          <w:rFonts w:asciiTheme="majorHAnsi" w:hAnsiTheme="majorHAnsi"/>
        </w:rPr>
        <w:t>.</w:t>
      </w:r>
    </w:p>
    <w:p w14:paraId="30B8EADF" w14:textId="1E24CB06" w:rsidR="00A03517" w:rsidRDefault="00A03517" w:rsidP="009B5AC2">
      <w:pPr>
        <w:pStyle w:val="Heading4"/>
        <w:spacing w:before="120"/>
      </w:pPr>
      <w:r>
        <w:t>ENTITY NAME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7"/>
      </w:tblGrid>
      <w:tr w:rsidR="00C850F2" w:rsidRPr="006928E4" w14:paraId="4EED4346" w14:textId="77777777" w:rsidTr="00003AB6">
        <w:tc>
          <w:tcPr>
            <w:tcW w:w="10457" w:type="dxa"/>
            <w:tcBorders>
              <w:bottom w:val="single" w:sz="4" w:space="0" w:color="41718F" w:themeColor="accent3"/>
            </w:tcBorders>
          </w:tcPr>
          <w:p w14:paraId="40927DB4" w14:textId="60D7D3EB" w:rsidR="00C850F2" w:rsidRPr="006928E4" w:rsidRDefault="00156945" w:rsidP="00003AB6">
            <w:pPr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 xml:space="preserve">FULL INVESTING </w:t>
            </w:r>
            <w:r w:rsidR="00C850F2" w:rsidRPr="006928E4">
              <w:rPr>
                <w:rFonts w:ascii="Source Sans Pro" w:hAnsi="Source Sans Pro"/>
              </w:rPr>
              <w:t>ENTITY NAME</w:t>
            </w:r>
          </w:p>
        </w:tc>
      </w:tr>
      <w:tr w:rsidR="00C850F2" w14:paraId="087047ED" w14:textId="77777777" w:rsidTr="00003AB6">
        <w:trPr>
          <w:trHeight w:val="397"/>
        </w:trPr>
        <w:sdt>
          <w:sdtPr>
            <w:id w:val="273525684"/>
            <w:placeholder>
              <w:docPart w:val="7D8D9FC55D5B4021A675378FFBC950E7"/>
            </w:placeholder>
            <w:text/>
          </w:sdtPr>
          <w:sdtEndPr/>
          <w:sdtContent>
            <w:tc>
              <w:tcPr>
                <w:tcW w:w="10457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7F3AA8F2" w14:textId="073ECBC6" w:rsidR="00C850F2" w:rsidRDefault="00AB3B70" w:rsidP="00003AB6">
                <w:r>
                  <w:t xml:space="preserve"> </w:t>
                </w:r>
              </w:p>
            </w:tc>
          </w:sdtContent>
        </w:sdt>
      </w:tr>
    </w:tbl>
    <w:p w14:paraId="2845AE91" w14:textId="77777777" w:rsidR="00A03517" w:rsidRDefault="00A03517" w:rsidP="00B37194">
      <w:pPr>
        <w:pStyle w:val="BodyCopy"/>
        <w:spacing w:after="0"/>
      </w:pPr>
    </w:p>
    <w:p w14:paraId="441C95DB" w14:textId="4323EEFD" w:rsidR="00ED6F4C" w:rsidRDefault="005F34C4" w:rsidP="006D083E">
      <w:pPr>
        <w:pStyle w:val="Heading4"/>
      </w:pPr>
      <w:r>
        <w:t>ADDITIONAL CONTACT</w:t>
      </w:r>
      <w:r w:rsidR="00FB222B">
        <w:t xml:space="preserve"> TO BE ADDED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1684"/>
        <w:gridCol w:w="1718"/>
        <w:gridCol w:w="3511"/>
      </w:tblGrid>
      <w:tr w:rsidR="00294AEB" w:rsidRPr="00533A00" w14:paraId="1ACE4226" w14:textId="77777777" w:rsidTr="006800B5">
        <w:trPr>
          <w:trHeight w:val="283"/>
        </w:trPr>
        <w:tc>
          <w:tcPr>
            <w:tcW w:w="3544" w:type="dxa"/>
            <w:tcBorders>
              <w:bottom w:val="single" w:sz="4" w:space="0" w:color="41718F" w:themeColor="accent3"/>
            </w:tcBorders>
            <w:vAlign w:val="bottom"/>
          </w:tcPr>
          <w:p w14:paraId="2062E55F" w14:textId="1B26D777" w:rsidR="00294AEB" w:rsidRPr="00533A00" w:rsidRDefault="00294AEB" w:rsidP="00E76661">
            <w:pPr>
              <w:spacing w:before="120"/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F</w:t>
            </w:r>
            <w:r w:rsidR="009A7F1B">
              <w:rPr>
                <w:rFonts w:ascii="Source Sans Pro" w:hAnsi="Source Sans Pro"/>
              </w:rPr>
              <w:t>IRST NAME</w:t>
            </w:r>
          </w:p>
        </w:tc>
        <w:tc>
          <w:tcPr>
            <w:tcW w:w="3402" w:type="dxa"/>
            <w:gridSpan w:val="2"/>
            <w:tcBorders>
              <w:bottom w:val="single" w:sz="4" w:space="0" w:color="41718F" w:themeColor="accent3"/>
            </w:tcBorders>
            <w:vAlign w:val="bottom"/>
          </w:tcPr>
          <w:p w14:paraId="433FCCA3" w14:textId="4751C5C7" w:rsidR="00294AEB" w:rsidRPr="00533A00" w:rsidRDefault="009A7F1B" w:rsidP="00E76661">
            <w:pPr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MIDDLE NAME (S)</w:t>
            </w:r>
          </w:p>
        </w:tc>
        <w:tc>
          <w:tcPr>
            <w:tcW w:w="3511" w:type="dxa"/>
            <w:tcBorders>
              <w:bottom w:val="single" w:sz="4" w:space="0" w:color="41718F" w:themeColor="accent3"/>
            </w:tcBorders>
            <w:vAlign w:val="bottom"/>
          </w:tcPr>
          <w:p w14:paraId="019A62D5" w14:textId="10535807" w:rsidR="00294AEB" w:rsidRPr="00533A00" w:rsidRDefault="009A7F1B" w:rsidP="00E76661">
            <w:pPr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LAST NAME</w:t>
            </w:r>
          </w:p>
        </w:tc>
      </w:tr>
      <w:tr w:rsidR="00294AEB" w14:paraId="51158A1C" w14:textId="77777777" w:rsidTr="00057027">
        <w:trPr>
          <w:trHeight w:val="397"/>
        </w:trPr>
        <w:sdt>
          <w:sdtPr>
            <w:id w:val="16204421"/>
            <w:placeholder>
              <w:docPart w:val="22F824DD739A494AB5EC274F3CA72365"/>
            </w:placeholder>
            <w:text/>
          </w:sdtPr>
          <w:sdtEndPr/>
          <w:sdtContent>
            <w:tc>
              <w:tcPr>
                <w:tcW w:w="3544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75CC6B31" w14:textId="77777777" w:rsidR="00294AEB" w:rsidRDefault="00294AEB" w:rsidP="00E76661">
                <w:r>
                  <w:t xml:space="preserve"> </w:t>
                </w:r>
              </w:p>
            </w:tc>
          </w:sdtContent>
        </w:sdt>
        <w:tc>
          <w:tcPr>
            <w:tcW w:w="3402" w:type="dxa"/>
            <w:gridSpan w:val="2"/>
            <w:tcBorders>
              <w:top w:val="single" w:sz="4" w:space="0" w:color="41718F" w:themeColor="accent3"/>
              <w:left w:val="single" w:sz="4" w:space="0" w:color="41718F" w:themeColor="accent3"/>
              <w:bottom w:val="single" w:sz="4" w:space="0" w:color="41718F" w:themeColor="accent3"/>
              <w:right w:val="single" w:sz="4" w:space="0" w:color="41718F" w:themeColor="accent3"/>
            </w:tcBorders>
            <w:vAlign w:val="center"/>
          </w:tcPr>
          <w:sdt>
            <w:sdtPr>
              <w:id w:val="-1386098448"/>
              <w:placeholder>
                <w:docPart w:val="22F824DD739A494AB5EC274F3CA72365"/>
              </w:placeholder>
              <w:text/>
            </w:sdtPr>
            <w:sdtEndPr/>
            <w:sdtContent>
              <w:p w14:paraId="33D08548" w14:textId="0BB990B7" w:rsidR="00294AEB" w:rsidRDefault="00294AEB" w:rsidP="00E76661">
                <w:r>
                  <w:t xml:space="preserve"> </w:t>
                </w:r>
              </w:p>
            </w:sdtContent>
          </w:sdt>
        </w:tc>
        <w:sdt>
          <w:sdtPr>
            <w:id w:val="-242794865"/>
            <w:placeholder>
              <w:docPart w:val="22F824DD739A494AB5EC274F3CA72365"/>
            </w:placeholder>
            <w:text/>
          </w:sdtPr>
          <w:sdtEndPr/>
          <w:sdtContent>
            <w:tc>
              <w:tcPr>
                <w:tcW w:w="3511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6195F644" w14:textId="77777777" w:rsidR="00294AEB" w:rsidRDefault="00294AEB" w:rsidP="00E76661">
                <w:r>
                  <w:t xml:space="preserve"> </w:t>
                </w:r>
              </w:p>
            </w:tc>
          </w:sdtContent>
        </w:sdt>
      </w:tr>
      <w:tr w:rsidR="00372DAD" w:rsidRPr="00533A00" w14:paraId="4BD1821A" w14:textId="77777777" w:rsidTr="00372DAD">
        <w:trPr>
          <w:trHeight w:val="283"/>
        </w:trPr>
        <w:tc>
          <w:tcPr>
            <w:tcW w:w="3544" w:type="dxa"/>
            <w:tcBorders>
              <w:top w:val="single" w:sz="4" w:space="0" w:color="41718F" w:themeColor="accent3"/>
              <w:bottom w:val="single" w:sz="4" w:space="0" w:color="41718F" w:themeColor="accent3"/>
            </w:tcBorders>
            <w:vAlign w:val="bottom"/>
          </w:tcPr>
          <w:p w14:paraId="16A075F3" w14:textId="77777777" w:rsidR="00372DAD" w:rsidRPr="00533A00" w:rsidRDefault="00372DAD" w:rsidP="00E76661">
            <w:pPr>
              <w:spacing w:before="120"/>
              <w:rPr>
                <w:rFonts w:ascii="Source Sans Pro" w:hAnsi="Source Sans Pro"/>
              </w:rPr>
            </w:pPr>
            <w:r w:rsidRPr="00533A00">
              <w:rPr>
                <w:rFonts w:ascii="Source Sans Pro" w:hAnsi="Source Sans Pro"/>
              </w:rPr>
              <w:t>MOBILE</w:t>
            </w:r>
          </w:p>
        </w:tc>
        <w:tc>
          <w:tcPr>
            <w:tcW w:w="3402" w:type="dxa"/>
            <w:gridSpan w:val="2"/>
            <w:tcBorders>
              <w:top w:val="single" w:sz="4" w:space="0" w:color="41718F" w:themeColor="accent3"/>
              <w:bottom w:val="single" w:sz="4" w:space="0" w:color="41718F" w:themeColor="accent3"/>
            </w:tcBorders>
            <w:vAlign w:val="bottom"/>
          </w:tcPr>
          <w:p w14:paraId="18136FF4" w14:textId="77777777" w:rsidR="00372DAD" w:rsidRPr="00533A00" w:rsidRDefault="00372DAD" w:rsidP="00E76661">
            <w:pPr>
              <w:spacing w:before="120"/>
              <w:rPr>
                <w:rFonts w:ascii="Source Sans Pro" w:hAnsi="Source Sans Pro"/>
              </w:rPr>
            </w:pPr>
            <w:r w:rsidRPr="00533A00">
              <w:rPr>
                <w:rFonts w:ascii="Source Sans Pro" w:hAnsi="Source Sans Pro"/>
              </w:rPr>
              <w:t>EMAIL</w:t>
            </w:r>
          </w:p>
        </w:tc>
        <w:tc>
          <w:tcPr>
            <w:tcW w:w="3511" w:type="dxa"/>
            <w:tcBorders>
              <w:top w:val="single" w:sz="4" w:space="0" w:color="41718F" w:themeColor="accent3"/>
              <w:bottom w:val="single" w:sz="4" w:space="0" w:color="41718F" w:themeColor="accent3"/>
            </w:tcBorders>
            <w:vAlign w:val="bottom"/>
          </w:tcPr>
          <w:p w14:paraId="24D99FBB" w14:textId="3B0D65B6" w:rsidR="00372DAD" w:rsidRPr="00533A00" w:rsidRDefault="00372DAD" w:rsidP="00E76661">
            <w:pPr>
              <w:spacing w:before="120"/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DATE OF BIRTH</w:t>
            </w:r>
          </w:p>
        </w:tc>
      </w:tr>
      <w:tr w:rsidR="00372DAD" w14:paraId="6BA9810F" w14:textId="348F61C9" w:rsidTr="00372DAD">
        <w:trPr>
          <w:trHeight w:val="397"/>
        </w:trPr>
        <w:sdt>
          <w:sdtPr>
            <w:id w:val="-1170322815"/>
            <w:placeholder>
              <w:docPart w:val="049CA1F4344F48E496D45AF48CE3D80F"/>
            </w:placeholder>
            <w:text/>
          </w:sdtPr>
          <w:sdtEndPr/>
          <w:sdtContent>
            <w:tc>
              <w:tcPr>
                <w:tcW w:w="3544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3F790FFD" w14:textId="77777777" w:rsidR="00372DAD" w:rsidRDefault="00372DAD" w:rsidP="00E76661">
                <w:r>
                  <w:t xml:space="preserve"> </w:t>
                </w:r>
              </w:p>
            </w:tc>
          </w:sdtContent>
        </w:sdt>
        <w:sdt>
          <w:sdtPr>
            <w:id w:val="-117222675"/>
            <w:placeholder>
              <w:docPart w:val="809143D3C3E44B479063D2506F5147B2"/>
            </w:placeholder>
            <w:text/>
          </w:sdtPr>
          <w:sdtEndPr/>
          <w:sdtContent>
            <w:tc>
              <w:tcPr>
                <w:tcW w:w="3402" w:type="dxa"/>
                <w:gridSpan w:val="2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22673002" w14:textId="50CFFB9E" w:rsidR="00372DAD" w:rsidRDefault="0079681D" w:rsidP="00E76661">
                <w:r>
                  <w:t xml:space="preserve"> </w:t>
                </w:r>
              </w:p>
            </w:tc>
          </w:sdtContent>
        </w:sdt>
        <w:sdt>
          <w:sdtPr>
            <w:id w:val="-1932734082"/>
            <w:placeholder>
              <w:docPart w:val="40E25CC0356B419C80A036E2FD5B603F"/>
            </w:placeholder>
            <w:text/>
          </w:sdtPr>
          <w:sdtEndPr/>
          <w:sdtContent>
            <w:tc>
              <w:tcPr>
                <w:tcW w:w="3511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7BA73CC0" w14:textId="3541DA10" w:rsidR="00372DAD" w:rsidRDefault="0079681D" w:rsidP="00E76661">
                <w:r>
                  <w:t xml:space="preserve"> </w:t>
                </w:r>
              </w:p>
            </w:tc>
          </w:sdtContent>
        </w:sdt>
      </w:tr>
      <w:tr w:rsidR="00AA459B" w:rsidRPr="00533A00" w14:paraId="4151A233" w14:textId="77777777" w:rsidTr="00E76661">
        <w:trPr>
          <w:trHeight w:val="283"/>
        </w:trPr>
        <w:tc>
          <w:tcPr>
            <w:tcW w:w="10457" w:type="dxa"/>
            <w:gridSpan w:val="4"/>
            <w:tcBorders>
              <w:bottom w:val="single" w:sz="4" w:space="0" w:color="41718F" w:themeColor="accent3"/>
            </w:tcBorders>
            <w:vAlign w:val="bottom"/>
          </w:tcPr>
          <w:p w14:paraId="4A7D3B1D" w14:textId="17714A17" w:rsidR="00AA459B" w:rsidRPr="00533A00" w:rsidRDefault="00AA459B" w:rsidP="00E76661">
            <w:pPr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RELATIONSHIP TO INVESTING ENTITY</w:t>
            </w:r>
          </w:p>
        </w:tc>
      </w:tr>
      <w:tr w:rsidR="00AA459B" w14:paraId="66B6AE0B" w14:textId="77777777" w:rsidTr="00E76661">
        <w:trPr>
          <w:trHeight w:val="397"/>
        </w:trPr>
        <w:sdt>
          <w:sdtPr>
            <w:id w:val="-572576406"/>
            <w:placeholder>
              <w:docPart w:val="6A8BCDBB8CB14F748B2CD3FA30DCE1D6"/>
            </w:placeholder>
            <w:text/>
          </w:sdtPr>
          <w:sdtEndPr/>
          <w:sdtContent>
            <w:tc>
              <w:tcPr>
                <w:tcW w:w="10457" w:type="dxa"/>
                <w:gridSpan w:val="4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73C8501F" w14:textId="77777777" w:rsidR="00AA459B" w:rsidRDefault="00AA459B" w:rsidP="00E76661">
                <w:r>
                  <w:t xml:space="preserve"> </w:t>
                </w:r>
              </w:p>
            </w:tc>
          </w:sdtContent>
        </w:sdt>
      </w:tr>
      <w:tr w:rsidR="00C14CF1" w:rsidRPr="00533A00" w14:paraId="429BE620" w14:textId="77777777" w:rsidTr="000C6C11">
        <w:trPr>
          <w:trHeight w:val="283"/>
        </w:trPr>
        <w:tc>
          <w:tcPr>
            <w:tcW w:w="10457" w:type="dxa"/>
            <w:gridSpan w:val="4"/>
            <w:tcBorders>
              <w:bottom w:val="single" w:sz="4" w:space="0" w:color="41718F" w:themeColor="accent3"/>
            </w:tcBorders>
            <w:vAlign w:val="bottom"/>
          </w:tcPr>
          <w:p w14:paraId="5D528A99" w14:textId="5A276A6F" w:rsidR="00C14CF1" w:rsidRPr="00533A00" w:rsidRDefault="00C14CF1" w:rsidP="000C6C11">
            <w:pPr>
              <w:rPr>
                <w:rFonts w:ascii="Source Sans Pro" w:hAnsi="Source Sans Pro"/>
              </w:rPr>
            </w:pPr>
            <w:r w:rsidRPr="00533A00">
              <w:rPr>
                <w:rFonts w:ascii="Source Sans Pro" w:hAnsi="Source Sans Pro"/>
              </w:rPr>
              <w:t>RESIDENTIAL ADDRESS (Not a PO Box)</w:t>
            </w:r>
          </w:p>
        </w:tc>
      </w:tr>
      <w:tr w:rsidR="00C14CF1" w14:paraId="17394800" w14:textId="77777777" w:rsidTr="005917D5">
        <w:trPr>
          <w:trHeight w:val="397"/>
        </w:trPr>
        <w:sdt>
          <w:sdtPr>
            <w:id w:val="771202052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0457" w:type="dxa"/>
                <w:gridSpan w:val="4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1C662F82" w14:textId="603A9535" w:rsidR="00C14CF1" w:rsidRDefault="00782A79" w:rsidP="005917D5">
                <w:r>
                  <w:t xml:space="preserve"> </w:t>
                </w:r>
              </w:p>
            </w:tc>
          </w:sdtContent>
        </w:sdt>
      </w:tr>
      <w:tr w:rsidR="00B66F7E" w:rsidRPr="00533A00" w14:paraId="0783ECCA" w14:textId="77777777" w:rsidTr="00B80B38">
        <w:trPr>
          <w:trHeight w:val="283"/>
        </w:trPr>
        <w:tc>
          <w:tcPr>
            <w:tcW w:w="3544" w:type="dxa"/>
            <w:tcBorders>
              <w:top w:val="single" w:sz="4" w:space="0" w:color="41718F" w:themeColor="accent3"/>
              <w:bottom w:val="single" w:sz="4" w:space="0" w:color="41718F" w:themeColor="accent3"/>
            </w:tcBorders>
            <w:vAlign w:val="bottom"/>
          </w:tcPr>
          <w:p w14:paraId="0B8BDD34" w14:textId="62D94527" w:rsidR="00B66F7E" w:rsidRPr="00533A00" w:rsidRDefault="00173F28" w:rsidP="000C6C11">
            <w:pPr>
              <w:spacing w:before="120"/>
              <w:rPr>
                <w:rFonts w:ascii="Source Sans Pro" w:hAnsi="Source Sans Pro"/>
              </w:rPr>
            </w:pPr>
            <w:r w:rsidRPr="00533A00">
              <w:rPr>
                <w:rFonts w:ascii="Source Sans Pro" w:hAnsi="Source Sans Pro"/>
              </w:rPr>
              <w:t>CITY/SUBURB</w:t>
            </w:r>
          </w:p>
        </w:tc>
        <w:tc>
          <w:tcPr>
            <w:tcW w:w="1684" w:type="dxa"/>
            <w:tcBorders>
              <w:top w:val="single" w:sz="4" w:space="0" w:color="41718F" w:themeColor="accent3"/>
              <w:bottom w:val="single" w:sz="4" w:space="0" w:color="41718F" w:themeColor="accent3"/>
            </w:tcBorders>
            <w:vAlign w:val="bottom"/>
          </w:tcPr>
          <w:p w14:paraId="0FB1C605" w14:textId="57AD34EA" w:rsidR="00B66F7E" w:rsidRPr="00533A00" w:rsidRDefault="00173F28" w:rsidP="000C6C11">
            <w:pPr>
              <w:rPr>
                <w:rFonts w:ascii="Source Sans Pro" w:hAnsi="Source Sans Pro"/>
              </w:rPr>
            </w:pPr>
            <w:r w:rsidRPr="00533A00">
              <w:rPr>
                <w:rFonts w:ascii="Source Sans Pro" w:hAnsi="Source Sans Pro"/>
              </w:rPr>
              <w:t>STATE</w:t>
            </w:r>
          </w:p>
        </w:tc>
        <w:tc>
          <w:tcPr>
            <w:tcW w:w="1718" w:type="dxa"/>
            <w:tcBorders>
              <w:top w:val="single" w:sz="4" w:space="0" w:color="41718F" w:themeColor="accent3"/>
              <w:bottom w:val="single" w:sz="4" w:space="0" w:color="41718F" w:themeColor="accent3"/>
            </w:tcBorders>
            <w:vAlign w:val="bottom"/>
          </w:tcPr>
          <w:p w14:paraId="32067526" w14:textId="3D4BB346" w:rsidR="00B66F7E" w:rsidRPr="00533A00" w:rsidRDefault="00173F28" w:rsidP="000C6C11">
            <w:pPr>
              <w:rPr>
                <w:rFonts w:ascii="Source Sans Pro" w:hAnsi="Source Sans Pro"/>
              </w:rPr>
            </w:pPr>
            <w:r w:rsidRPr="00533A00">
              <w:rPr>
                <w:rFonts w:ascii="Source Sans Pro" w:hAnsi="Source Sans Pro"/>
              </w:rPr>
              <w:t>POSTCODE</w:t>
            </w:r>
          </w:p>
        </w:tc>
        <w:tc>
          <w:tcPr>
            <w:tcW w:w="3511" w:type="dxa"/>
            <w:tcBorders>
              <w:top w:val="single" w:sz="4" w:space="0" w:color="41718F" w:themeColor="accent3"/>
              <w:bottom w:val="single" w:sz="4" w:space="0" w:color="41718F" w:themeColor="accent3"/>
            </w:tcBorders>
            <w:vAlign w:val="bottom"/>
          </w:tcPr>
          <w:p w14:paraId="3CC909A6" w14:textId="5C4D6C0E" w:rsidR="00B66F7E" w:rsidRPr="00533A00" w:rsidRDefault="00173F28" w:rsidP="000C6C11">
            <w:pPr>
              <w:rPr>
                <w:rFonts w:ascii="Source Sans Pro" w:hAnsi="Source Sans Pro"/>
              </w:rPr>
            </w:pPr>
            <w:r w:rsidRPr="00533A00">
              <w:rPr>
                <w:rFonts w:ascii="Source Sans Pro" w:hAnsi="Source Sans Pro"/>
              </w:rPr>
              <w:t>COUNTRY (if outside Australia)</w:t>
            </w:r>
          </w:p>
        </w:tc>
      </w:tr>
      <w:tr w:rsidR="00B66F7E" w14:paraId="48364E55" w14:textId="77777777" w:rsidTr="00B80B38">
        <w:trPr>
          <w:trHeight w:val="397"/>
        </w:trPr>
        <w:sdt>
          <w:sdtPr>
            <w:id w:val="-838232464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544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6B1FBFCC" w14:textId="5D24C274" w:rsidR="00B66F7E" w:rsidRDefault="00782A79" w:rsidP="005917D5">
                <w:r>
                  <w:t xml:space="preserve"> </w:t>
                </w:r>
              </w:p>
            </w:tc>
          </w:sdtContent>
        </w:sdt>
        <w:sdt>
          <w:sdtPr>
            <w:id w:val="450830943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684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3C0DDAB6" w14:textId="7CD2B05D" w:rsidR="00B66F7E" w:rsidRDefault="00782A79" w:rsidP="005917D5">
                <w:r>
                  <w:t xml:space="preserve"> </w:t>
                </w:r>
              </w:p>
            </w:tc>
          </w:sdtContent>
        </w:sdt>
        <w:sdt>
          <w:sdtPr>
            <w:id w:val="-819347441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718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7A8C5DA4" w14:textId="4F062F75" w:rsidR="00B66F7E" w:rsidRDefault="00782A79" w:rsidP="005917D5">
                <w:r>
                  <w:t xml:space="preserve"> </w:t>
                </w:r>
              </w:p>
            </w:tc>
          </w:sdtContent>
        </w:sdt>
        <w:sdt>
          <w:sdtPr>
            <w:id w:val="2067220430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511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75F1617F" w14:textId="13CD862F" w:rsidR="00B66F7E" w:rsidRDefault="00782A79" w:rsidP="005917D5">
                <w:r>
                  <w:t xml:space="preserve"> </w:t>
                </w:r>
              </w:p>
            </w:tc>
          </w:sdtContent>
        </w:sdt>
      </w:tr>
    </w:tbl>
    <w:p w14:paraId="03646143" w14:textId="4537E141" w:rsidR="00ED6F4C" w:rsidRDefault="001F0658" w:rsidP="00665117">
      <w:pPr>
        <w:pStyle w:val="BodyCopy"/>
        <w:spacing w:before="240"/>
      </w:pPr>
      <w:r>
        <w:t xml:space="preserve">Unless you are </w:t>
      </w:r>
      <w:r w:rsidR="006D3C9F">
        <w:t>a registered TierONE Capital investor w</w:t>
      </w:r>
      <w:r w:rsidR="00665117">
        <w:t>e must verify your identity as part of our obligations under Australian an</w:t>
      </w:r>
      <w:r w:rsidR="002516B3">
        <w:t>ti</w:t>
      </w:r>
      <w:r w:rsidR="00665117">
        <w:t xml:space="preserve">-money laundering (AML) law. </w:t>
      </w:r>
      <w:r w:rsidR="00B32FA1">
        <w:t xml:space="preserve">You will receive a text message to your mobile phone, where you will be given instructions to verify your </w:t>
      </w:r>
      <w:r w:rsidR="003C78B5">
        <w:t>identification</w:t>
      </w:r>
      <w:r w:rsidR="00B32FA1">
        <w:t xml:space="preserve"> </w:t>
      </w:r>
      <w:r w:rsidR="009C4A0D">
        <w:t>document and identity.</w:t>
      </w:r>
    </w:p>
    <w:p w14:paraId="6832638C" w14:textId="4C309EE4" w:rsidR="00935FEF" w:rsidRDefault="0096441C" w:rsidP="006F5660">
      <w:pPr>
        <w:pStyle w:val="BodyCopy"/>
      </w:pPr>
      <w:sdt>
        <w:sdtPr>
          <w:id w:val="9313165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0D85">
            <w:rPr>
              <w:rFonts w:ascii="MS Gothic" w:eastAsia="MS Gothic" w:hAnsi="MS Gothic" w:hint="eastAsia"/>
            </w:rPr>
            <w:t>☐</w:t>
          </w:r>
        </w:sdtContent>
      </w:sdt>
      <w:r w:rsidR="007335C2">
        <w:t xml:space="preserve"> I acknowledge tha</w:t>
      </w:r>
      <w:r w:rsidR="0080226B">
        <w:t>t</w:t>
      </w:r>
      <w:r w:rsidR="007335C2">
        <w:t xml:space="preserve"> my identity will be verified </w:t>
      </w:r>
      <w:r w:rsidR="00780D85">
        <w:t xml:space="preserve">using a secure </w:t>
      </w:r>
      <w:r w:rsidR="004A1E81">
        <w:t>third-party</w:t>
      </w:r>
      <w:r w:rsidR="00780D85">
        <w:t xml:space="preserve"> service.</w:t>
      </w:r>
    </w:p>
    <w:p w14:paraId="77CFEB40" w14:textId="1789DE8B" w:rsidR="00ED6F4C" w:rsidRDefault="00412442" w:rsidP="00D01D1E">
      <w:pPr>
        <w:pStyle w:val="Heading4"/>
      </w:pPr>
      <w:r>
        <w:t>ACCESS REQUIREMENTS</w:t>
      </w:r>
    </w:p>
    <w:tbl>
      <w:tblPr>
        <w:tblStyle w:val="TableGrid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5229"/>
      </w:tblGrid>
      <w:tr w:rsidR="00E81447" w14:paraId="31FD4E45" w14:textId="77777777" w:rsidTr="0007710C">
        <w:tc>
          <w:tcPr>
            <w:tcW w:w="4536" w:type="dxa"/>
          </w:tcPr>
          <w:p w14:paraId="4208844C" w14:textId="77777777" w:rsidR="00E81447" w:rsidRPr="00835D03" w:rsidRDefault="00E81447" w:rsidP="00C300D5">
            <w:pPr>
              <w:pStyle w:val="BodyCopy"/>
              <w:spacing w:after="120"/>
              <w:rPr>
                <w:rFonts w:ascii="Source Sans Pro" w:hAnsi="Source Sans Pro"/>
                <w:szCs w:val="22"/>
              </w:rPr>
            </w:pPr>
            <w:r w:rsidRPr="00835D03">
              <w:rPr>
                <w:rFonts w:ascii="Source Sans Pro" w:hAnsi="Source Sans Pro"/>
                <w:szCs w:val="22"/>
              </w:rPr>
              <w:t>INVESTOR PORTAL</w:t>
            </w:r>
          </w:p>
          <w:p w14:paraId="5402E900" w14:textId="77777777" w:rsidR="004C5FCB" w:rsidRDefault="004C5FCB" w:rsidP="006E2AD5">
            <w:pPr>
              <w:pStyle w:val="BodyCopy"/>
              <w:spacing w:after="0"/>
            </w:pPr>
            <w:r>
              <w:t>Those with access to the Investor Portal will be able to:</w:t>
            </w:r>
          </w:p>
          <w:p w14:paraId="4B4D44EA" w14:textId="77777777" w:rsidR="004C5FCB" w:rsidRDefault="004C5FCB" w:rsidP="006E2AD5">
            <w:pPr>
              <w:pStyle w:val="BodyCopy"/>
              <w:numPr>
                <w:ilvl w:val="0"/>
                <w:numId w:val="22"/>
              </w:numPr>
              <w:spacing w:after="0"/>
            </w:pPr>
            <w:r>
              <w:t>Pledge for investment opportunities</w:t>
            </w:r>
          </w:p>
          <w:p w14:paraId="6E599D7F" w14:textId="77777777" w:rsidR="004C5FCB" w:rsidRDefault="004C5FCB" w:rsidP="006E2AD5">
            <w:pPr>
              <w:pStyle w:val="BodyCopy"/>
              <w:numPr>
                <w:ilvl w:val="0"/>
                <w:numId w:val="22"/>
              </w:numPr>
              <w:spacing w:after="0"/>
            </w:pPr>
            <w:r>
              <w:t>Withdraw funds from your Cash Unit Account</w:t>
            </w:r>
          </w:p>
          <w:p w14:paraId="7EFBFED4" w14:textId="77777777" w:rsidR="004C5FCB" w:rsidRDefault="004C5FCB" w:rsidP="006E2AD5">
            <w:pPr>
              <w:pStyle w:val="BodyCopy"/>
              <w:numPr>
                <w:ilvl w:val="0"/>
                <w:numId w:val="22"/>
              </w:numPr>
              <w:spacing w:after="0"/>
            </w:pPr>
            <w:r>
              <w:t>See your Cash Unit Account balance</w:t>
            </w:r>
          </w:p>
          <w:p w14:paraId="47F97F3E" w14:textId="67870F42" w:rsidR="00E81447" w:rsidRDefault="004C5FCB" w:rsidP="006E2AD5">
            <w:pPr>
              <w:pStyle w:val="BodyCopy"/>
              <w:numPr>
                <w:ilvl w:val="0"/>
                <w:numId w:val="22"/>
              </w:numPr>
              <w:spacing w:after="0"/>
            </w:pPr>
            <w:r>
              <w:t xml:space="preserve">See the details of your </w:t>
            </w:r>
            <w:r w:rsidR="00771117">
              <w:t>i</w:t>
            </w:r>
            <w:r>
              <w:t>nvestments</w:t>
            </w:r>
          </w:p>
        </w:tc>
        <w:tc>
          <w:tcPr>
            <w:tcW w:w="5229" w:type="dxa"/>
          </w:tcPr>
          <w:p w14:paraId="0EE60C8F" w14:textId="77777777" w:rsidR="00E81447" w:rsidRPr="00835D03" w:rsidRDefault="004C5FCB" w:rsidP="00C300D5">
            <w:pPr>
              <w:pStyle w:val="BodyCopy"/>
              <w:spacing w:after="120"/>
              <w:rPr>
                <w:rFonts w:ascii="Source Sans Pro" w:hAnsi="Source Sans Pro"/>
                <w:szCs w:val="22"/>
              </w:rPr>
            </w:pPr>
            <w:r w:rsidRPr="00835D03">
              <w:rPr>
                <w:rFonts w:ascii="Source Sans Pro" w:hAnsi="Source Sans Pro"/>
                <w:szCs w:val="22"/>
              </w:rPr>
              <w:t>COMMUNICATIONS</w:t>
            </w:r>
          </w:p>
          <w:p w14:paraId="6F0D5E43" w14:textId="77777777" w:rsidR="006E2AD5" w:rsidRDefault="006E2AD5" w:rsidP="001343CA">
            <w:pPr>
              <w:pStyle w:val="BodyCopy"/>
              <w:spacing w:after="0"/>
            </w:pPr>
            <w:r>
              <w:t>Those who receive email communications from us will be notified of:</w:t>
            </w:r>
          </w:p>
          <w:p w14:paraId="0FC4578A" w14:textId="1F52261F" w:rsidR="006E2AD5" w:rsidRDefault="006E2AD5" w:rsidP="001343CA">
            <w:pPr>
              <w:pStyle w:val="BodyCopy"/>
              <w:numPr>
                <w:ilvl w:val="0"/>
                <w:numId w:val="23"/>
              </w:numPr>
              <w:spacing w:after="0"/>
            </w:pPr>
            <w:r>
              <w:t>New investment opportunit</w:t>
            </w:r>
            <w:r w:rsidR="00E84FA9">
              <w:t>i</w:t>
            </w:r>
            <w:r>
              <w:t>es</w:t>
            </w:r>
          </w:p>
          <w:p w14:paraId="7A5F060C" w14:textId="77777777" w:rsidR="006E2AD5" w:rsidRDefault="006E2AD5" w:rsidP="001343CA">
            <w:pPr>
              <w:pStyle w:val="BodyCopy"/>
              <w:numPr>
                <w:ilvl w:val="0"/>
                <w:numId w:val="23"/>
              </w:numPr>
              <w:spacing w:after="0"/>
            </w:pPr>
            <w:r>
              <w:t>Updates of pledges made for investments</w:t>
            </w:r>
          </w:p>
          <w:p w14:paraId="49934650" w14:textId="2A77EE0D" w:rsidR="004C5FCB" w:rsidRDefault="006E2AD5" w:rsidP="001343CA">
            <w:pPr>
              <w:pStyle w:val="BodyCopy"/>
              <w:numPr>
                <w:ilvl w:val="0"/>
                <w:numId w:val="23"/>
              </w:numPr>
              <w:spacing w:after="0"/>
            </w:pPr>
            <w:r>
              <w:t>Confirmation of investments</w:t>
            </w:r>
          </w:p>
        </w:tc>
      </w:tr>
    </w:tbl>
    <w:p w14:paraId="0267C64E" w14:textId="7A471A06" w:rsidR="00284409" w:rsidRDefault="0096441C" w:rsidP="00907DB5">
      <w:pPr>
        <w:pStyle w:val="BodyCopy"/>
        <w:spacing w:before="240" w:after="120"/>
      </w:pPr>
      <w:sdt>
        <w:sdtPr>
          <w:id w:val="4614688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722E0">
            <w:rPr>
              <w:rFonts w:ascii="MS Gothic" w:eastAsia="MS Gothic" w:hAnsi="MS Gothic" w:hint="eastAsia"/>
            </w:rPr>
            <w:t>☐</w:t>
          </w:r>
        </w:sdtContent>
      </w:sdt>
      <w:r w:rsidR="00907DB5">
        <w:t xml:space="preserve"> </w:t>
      </w:r>
      <w:r w:rsidR="00023AAF">
        <w:t>Investor Portal access and email communications</w:t>
      </w:r>
    </w:p>
    <w:p w14:paraId="257D9F24" w14:textId="3DF60930" w:rsidR="00023AAF" w:rsidRDefault="00907DB5" w:rsidP="00907DB5">
      <w:pPr>
        <w:pStyle w:val="BodyCopy"/>
        <w:spacing w:after="120"/>
      </w:pPr>
      <w:r>
        <w:t xml:space="preserve">     </w:t>
      </w:r>
      <w:r w:rsidR="00023AAF">
        <w:t>OR</w:t>
      </w:r>
    </w:p>
    <w:p w14:paraId="03083578" w14:textId="2553A00B" w:rsidR="00B22984" w:rsidRDefault="0096441C" w:rsidP="00907DB5">
      <w:pPr>
        <w:pStyle w:val="BodyCopy"/>
      </w:pPr>
      <w:sdt>
        <w:sdtPr>
          <w:id w:val="-5704170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722E0">
            <w:rPr>
              <w:rFonts w:ascii="MS Gothic" w:eastAsia="MS Gothic" w:hAnsi="MS Gothic" w:hint="eastAsia"/>
            </w:rPr>
            <w:t>☐</w:t>
          </w:r>
        </w:sdtContent>
      </w:sdt>
      <w:r w:rsidR="00A50F3E">
        <w:t xml:space="preserve"> </w:t>
      </w:r>
      <w:r w:rsidR="00023AAF">
        <w:t>Email communications only</w:t>
      </w:r>
    </w:p>
    <w:p w14:paraId="142F870A" w14:textId="77777777" w:rsidR="00B22984" w:rsidRDefault="00B22984">
      <w:pPr>
        <w:rPr>
          <w:szCs w:val="20"/>
        </w:rPr>
      </w:pPr>
      <w:r>
        <w:br w:type="page"/>
      </w:r>
    </w:p>
    <w:p w14:paraId="62424C2A" w14:textId="24313BAC" w:rsidR="00284409" w:rsidRDefault="00544DDB" w:rsidP="00544DDB">
      <w:pPr>
        <w:pStyle w:val="Heading4"/>
      </w:pPr>
      <w:r>
        <w:lastRenderedPageBreak/>
        <w:t>MAIN CONTACT</w:t>
      </w:r>
    </w:p>
    <w:p w14:paraId="79491527" w14:textId="78348327" w:rsidR="00544DDB" w:rsidRDefault="00286901" w:rsidP="006F5660">
      <w:pPr>
        <w:pStyle w:val="BodyCopy"/>
      </w:pPr>
      <w:r>
        <w:t>The main contact for this investing entity is:</w:t>
      </w:r>
    </w:p>
    <w:p w14:paraId="54EC3FFB" w14:textId="346A19D9" w:rsidR="00286901" w:rsidRDefault="0096441C" w:rsidP="00286901">
      <w:pPr>
        <w:pStyle w:val="BodyCopy"/>
        <w:spacing w:after="120"/>
      </w:pPr>
      <w:sdt>
        <w:sdtPr>
          <w:id w:val="12819966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86901">
            <w:rPr>
              <w:rFonts w:ascii="MS Gothic" w:eastAsia="MS Gothic" w:hAnsi="MS Gothic" w:hint="eastAsia"/>
            </w:rPr>
            <w:t>☐</w:t>
          </w:r>
        </w:sdtContent>
      </w:sdt>
      <w:r w:rsidR="00286901">
        <w:t xml:space="preserve"> The addition</w:t>
      </w:r>
      <w:r w:rsidR="0064473B">
        <w:t>al</w:t>
      </w:r>
      <w:r w:rsidR="00286901">
        <w:t xml:space="preserve"> contact listed on </w:t>
      </w:r>
      <w:r w:rsidR="0064473B">
        <w:t>page 1 of this form.</w:t>
      </w:r>
    </w:p>
    <w:p w14:paraId="065F6FAE" w14:textId="77777777" w:rsidR="00286901" w:rsidRDefault="00286901" w:rsidP="00286901">
      <w:pPr>
        <w:pStyle w:val="BodyCopy"/>
        <w:spacing w:after="120"/>
      </w:pPr>
      <w:r>
        <w:t xml:space="preserve">     OR</w:t>
      </w:r>
    </w:p>
    <w:p w14:paraId="164C247B" w14:textId="4E04D533" w:rsidR="00286901" w:rsidRDefault="0096441C" w:rsidP="00286901">
      <w:pPr>
        <w:pStyle w:val="BodyCopy"/>
      </w:pPr>
      <w:sdt>
        <w:sdtPr>
          <w:id w:val="-8819369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86901">
            <w:rPr>
              <w:rFonts w:ascii="MS Gothic" w:eastAsia="MS Gothic" w:hAnsi="MS Gothic" w:hint="eastAsia"/>
            </w:rPr>
            <w:t>☐</w:t>
          </w:r>
        </w:sdtContent>
      </w:sdt>
      <w:r w:rsidR="00286901">
        <w:t xml:space="preserve"> </w:t>
      </w:r>
      <w:r w:rsidR="0064473B">
        <w:t xml:space="preserve">No change to the main contact </w:t>
      </w:r>
      <w:r w:rsidR="008A49E3">
        <w:t>already on file with TierONE Capital.</w:t>
      </w:r>
    </w:p>
    <w:p w14:paraId="1DE19943" w14:textId="77777777" w:rsidR="00286901" w:rsidRDefault="00286901" w:rsidP="006F5660">
      <w:pPr>
        <w:pStyle w:val="BodyCopy"/>
      </w:pPr>
    </w:p>
    <w:p w14:paraId="3A96E465" w14:textId="01C19388" w:rsidR="00D01D1E" w:rsidRDefault="00E834D6" w:rsidP="00945BF7">
      <w:pPr>
        <w:pStyle w:val="Heading4"/>
      </w:pPr>
      <w:r>
        <w:t>SIG</w:t>
      </w:r>
      <w:r w:rsidR="00945BF7">
        <w:t>NATURES</w:t>
      </w:r>
    </w:p>
    <w:p w14:paraId="13CA49DF" w14:textId="61E4D465" w:rsidR="00941213" w:rsidRPr="009104CF" w:rsidRDefault="00941213" w:rsidP="00115B55">
      <w:pPr>
        <w:pStyle w:val="Heading6"/>
      </w:pPr>
      <w:r w:rsidRPr="009104CF">
        <w:t>ADDITIONAL CONTACT PERSON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2852"/>
        <w:gridCol w:w="2377"/>
      </w:tblGrid>
      <w:tr w:rsidR="00941213" w:rsidRPr="006928E4" w14:paraId="6803B6A7" w14:textId="77777777" w:rsidTr="00E76661">
        <w:tc>
          <w:tcPr>
            <w:tcW w:w="5228" w:type="dxa"/>
            <w:tcBorders>
              <w:bottom w:val="single" w:sz="4" w:space="0" w:color="41718F" w:themeColor="accent3"/>
            </w:tcBorders>
          </w:tcPr>
          <w:p w14:paraId="76224968" w14:textId="77777777" w:rsidR="00941213" w:rsidRDefault="00941213" w:rsidP="00E76661">
            <w:pPr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SIGNATURE</w:t>
            </w:r>
          </w:p>
        </w:tc>
        <w:tc>
          <w:tcPr>
            <w:tcW w:w="2852" w:type="dxa"/>
            <w:tcBorders>
              <w:bottom w:val="single" w:sz="4" w:space="0" w:color="41718F" w:themeColor="accent3"/>
            </w:tcBorders>
            <w:vAlign w:val="bottom"/>
          </w:tcPr>
          <w:p w14:paraId="1C6700E9" w14:textId="77777777" w:rsidR="00941213" w:rsidRPr="006928E4" w:rsidRDefault="00941213" w:rsidP="00E76661">
            <w:pPr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PRINT NAME</w:t>
            </w:r>
          </w:p>
        </w:tc>
        <w:tc>
          <w:tcPr>
            <w:tcW w:w="2377" w:type="dxa"/>
            <w:tcBorders>
              <w:bottom w:val="single" w:sz="4" w:space="0" w:color="41718F" w:themeColor="accent3"/>
            </w:tcBorders>
            <w:vAlign w:val="bottom"/>
          </w:tcPr>
          <w:p w14:paraId="369AB44D" w14:textId="73504818" w:rsidR="00941213" w:rsidRPr="006928E4" w:rsidRDefault="00941213" w:rsidP="00E76661">
            <w:pPr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DATE (DD-MM-Y</w:t>
            </w:r>
            <w:r w:rsidR="00084B11">
              <w:rPr>
                <w:rFonts w:ascii="Source Sans Pro" w:hAnsi="Source Sans Pro"/>
              </w:rPr>
              <w:t>Y</w:t>
            </w:r>
            <w:r>
              <w:rPr>
                <w:rFonts w:ascii="Source Sans Pro" w:hAnsi="Source Sans Pro"/>
              </w:rPr>
              <w:t>YY)</w:t>
            </w:r>
          </w:p>
        </w:tc>
      </w:tr>
      <w:tr w:rsidR="00941213" w14:paraId="04EE7804" w14:textId="77777777" w:rsidTr="00E76661">
        <w:trPr>
          <w:trHeight w:val="850"/>
        </w:trPr>
        <w:tc>
          <w:tcPr>
            <w:tcW w:w="5228" w:type="dxa"/>
            <w:tcBorders>
              <w:top w:val="single" w:sz="4" w:space="0" w:color="41718F" w:themeColor="accent3"/>
              <w:left w:val="single" w:sz="4" w:space="0" w:color="41718F" w:themeColor="accent3"/>
              <w:bottom w:val="single" w:sz="4" w:space="0" w:color="41718F" w:themeColor="accent3"/>
              <w:right w:val="single" w:sz="4" w:space="0" w:color="41718F" w:themeColor="accent3"/>
            </w:tcBorders>
            <w:vAlign w:val="center"/>
          </w:tcPr>
          <w:p w14:paraId="718305D9" w14:textId="77777777" w:rsidR="00941213" w:rsidRDefault="00941213" w:rsidP="00E76661"/>
        </w:tc>
        <w:sdt>
          <w:sdtPr>
            <w:id w:val="-643422022"/>
            <w:placeholder>
              <w:docPart w:val="0800FC0FC16847F2932C0AF6C1160F46"/>
            </w:placeholder>
            <w:text/>
          </w:sdtPr>
          <w:sdtEndPr/>
          <w:sdtContent>
            <w:tc>
              <w:tcPr>
                <w:tcW w:w="2852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4A844639" w14:textId="77777777" w:rsidR="00941213" w:rsidRDefault="00941213" w:rsidP="00E76661">
                <w:r>
                  <w:t xml:space="preserve"> </w:t>
                </w:r>
              </w:p>
            </w:tc>
          </w:sdtContent>
        </w:sdt>
        <w:sdt>
          <w:sdtPr>
            <w:id w:val="-1171406656"/>
            <w:placeholder>
              <w:docPart w:val="294ED91E7D3A4D2D97A2B9283E6171C4"/>
            </w:placeholder>
            <w:text/>
          </w:sdtPr>
          <w:sdtEndPr/>
          <w:sdtContent>
            <w:tc>
              <w:tcPr>
                <w:tcW w:w="2377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4F86E43A" w14:textId="77777777" w:rsidR="00941213" w:rsidRDefault="00941213" w:rsidP="00E76661">
                <w:r>
                  <w:t xml:space="preserve"> </w:t>
                </w:r>
              </w:p>
            </w:tc>
          </w:sdtContent>
        </w:sdt>
      </w:tr>
    </w:tbl>
    <w:p w14:paraId="0E2747E5" w14:textId="77777777" w:rsidR="00941213" w:rsidRDefault="00941213" w:rsidP="00E91557">
      <w:pPr>
        <w:spacing w:after="240"/>
      </w:pPr>
    </w:p>
    <w:p w14:paraId="05D238A5" w14:textId="104FB7BC" w:rsidR="00941213" w:rsidRDefault="00A15840" w:rsidP="00115B55">
      <w:pPr>
        <w:pStyle w:val="Heading6"/>
      </w:pPr>
      <w:r w:rsidRPr="009104CF">
        <w:t>I</w:t>
      </w:r>
      <w:r w:rsidR="009104CF" w:rsidRPr="009104CF">
        <w:t>NVESTING ENTITY</w:t>
      </w:r>
    </w:p>
    <w:p w14:paraId="37CAF649" w14:textId="77777777" w:rsidR="00AF4DEB" w:rsidRDefault="00AF4DEB" w:rsidP="00AF4DEB">
      <w:r>
        <w:t>All parties to this account are required to sign. This includes all Individuals, Individual Trustees or Directors as appropriate.</w:t>
      </w:r>
    </w:p>
    <w:p w14:paraId="005731E1" w14:textId="77777777" w:rsidR="00AF4DEB" w:rsidRPr="00B255D7" w:rsidRDefault="00AF4DEB" w:rsidP="00AF4DEB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2852"/>
        <w:gridCol w:w="2377"/>
      </w:tblGrid>
      <w:tr w:rsidR="00AF4DEB" w:rsidRPr="006928E4" w14:paraId="16C7F3DD" w14:textId="77777777" w:rsidTr="00C75FE7">
        <w:tc>
          <w:tcPr>
            <w:tcW w:w="5228" w:type="dxa"/>
            <w:tcBorders>
              <w:bottom w:val="single" w:sz="4" w:space="0" w:color="41718F" w:themeColor="accent3"/>
            </w:tcBorders>
          </w:tcPr>
          <w:p w14:paraId="2C213E23" w14:textId="77777777" w:rsidR="00AF4DEB" w:rsidRDefault="00AF4DEB" w:rsidP="00C75FE7">
            <w:pPr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SIGNATURE</w:t>
            </w:r>
          </w:p>
        </w:tc>
        <w:tc>
          <w:tcPr>
            <w:tcW w:w="2852" w:type="dxa"/>
            <w:tcBorders>
              <w:bottom w:val="single" w:sz="4" w:space="0" w:color="41718F" w:themeColor="accent3"/>
            </w:tcBorders>
            <w:vAlign w:val="bottom"/>
          </w:tcPr>
          <w:p w14:paraId="12597D71" w14:textId="77777777" w:rsidR="00AF4DEB" w:rsidRPr="006928E4" w:rsidRDefault="00AF4DEB" w:rsidP="00C75FE7">
            <w:pPr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PRINT NAME</w:t>
            </w:r>
          </w:p>
        </w:tc>
        <w:tc>
          <w:tcPr>
            <w:tcW w:w="2377" w:type="dxa"/>
            <w:tcBorders>
              <w:bottom w:val="single" w:sz="4" w:space="0" w:color="41718F" w:themeColor="accent3"/>
            </w:tcBorders>
            <w:vAlign w:val="bottom"/>
          </w:tcPr>
          <w:p w14:paraId="0E2E06CF" w14:textId="77777777" w:rsidR="00AF4DEB" w:rsidRPr="006928E4" w:rsidRDefault="00AF4DEB" w:rsidP="00C75FE7">
            <w:pPr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DATE (DD-MM-YYYY)</w:t>
            </w:r>
          </w:p>
        </w:tc>
      </w:tr>
      <w:tr w:rsidR="00AF4DEB" w14:paraId="1A0B4DE2" w14:textId="77777777" w:rsidTr="00C75FE7">
        <w:trPr>
          <w:trHeight w:val="850"/>
        </w:trPr>
        <w:tc>
          <w:tcPr>
            <w:tcW w:w="5228" w:type="dxa"/>
            <w:tcBorders>
              <w:top w:val="single" w:sz="4" w:space="0" w:color="41718F" w:themeColor="accent3"/>
              <w:left w:val="single" w:sz="4" w:space="0" w:color="41718F" w:themeColor="accent3"/>
              <w:bottom w:val="single" w:sz="4" w:space="0" w:color="41718F" w:themeColor="accent3"/>
              <w:right w:val="single" w:sz="4" w:space="0" w:color="41718F" w:themeColor="accent3"/>
            </w:tcBorders>
            <w:vAlign w:val="center"/>
          </w:tcPr>
          <w:p w14:paraId="0FE335C3" w14:textId="77777777" w:rsidR="00AF4DEB" w:rsidRDefault="00AF4DEB" w:rsidP="00C75FE7"/>
        </w:tc>
        <w:sdt>
          <w:sdtPr>
            <w:id w:val="-1785268903"/>
            <w:placeholder>
              <w:docPart w:val="083DFB99A5534691A4CAD8561D359354"/>
            </w:placeholder>
            <w:text/>
          </w:sdtPr>
          <w:sdtEndPr/>
          <w:sdtContent>
            <w:tc>
              <w:tcPr>
                <w:tcW w:w="2852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1A923077" w14:textId="77777777" w:rsidR="00AF4DEB" w:rsidRDefault="00AF4DEB" w:rsidP="00C75FE7">
                <w:r>
                  <w:t xml:space="preserve"> </w:t>
                </w:r>
              </w:p>
            </w:tc>
          </w:sdtContent>
        </w:sdt>
        <w:sdt>
          <w:sdtPr>
            <w:id w:val="1147320426"/>
            <w:placeholder>
              <w:docPart w:val="EF482299556E4CD0AA3DAB42699FBE08"/>
            </w:placeholder>
            <w:text/>
          </w:sdtPr>
          <w:sdtEndPr/>
          <w:sdtContent>
            <w:tc>
              <w:tcPr>
                <w:tcW w:w="2377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755A08AA" w14:textId="77777777" w:rsidR="00AF4DEB" w:rsidRDefault="00AF4DEB" w:rsidP="00C75FE7">
                <w:r>
                  <w:t xml:space="preserve"> </w:t>
                </w:r>
              </w:p>
            </w:tc>
          </w:sdtContent>
        </w:sdt>
      </w:tr>
      <w:tr w:rsidR="00AF4DEB" w:rsidRPr="006928E4" w14:paraId="1C9D1A31" w14:textId="77777777" w:rsidTr="00C75FE7">
        <w:tc>
          <w:tcPr>
            <w:tcW w:w="5228" w:type="dxa"/>
            <w:tcBorders>
              <w:top w:val="single" w:sz="4" w:space="0" w:color="41718F" w:themeColor="accent3"/>
              <w:bottom w:val="single" w:sz="4" w:space="0" w:color="41718F" w:themeColor="accent3"/>
            </w:tcBorders>
          </w:tcPr>
          <w:p w14:paraId="3EB78EC6" w14:textId="77777777" w:rsidR="00AF4DEB" w:rsidRDefault="00AF4DEB" w:rsidP="00C75FE7">
            <w:pPr>
              <w:spacing w:before="120"/>
              <w:rPr>
                <w:rFonts w:ascii="Source Sans Pro" w:hAnsi="Source Sans Pro"/>
              </w:rPr>
            </w:pPr>
          </w:p>
          <w:p w14:paraId="22ED1A33" w14:textId="77777777" w:rsidR="00AF4DEB" w:rsidRPr="006928E4" w:rsidRDefault="00AF4DEB" w:rsidP="00C75FE7">
            <w:pPr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SIGNATURE</w:t>
            </w:r>
          </w:p>
        </w:tc>
        <w:tc>
          <w:tcPr>
            <w:tcW w:w="2852" w:type="dxa"/>
            <w:tcBorders>
              <w:top w:val="single" w:sz="4" w:space="0" w:color="41718F" w:themeColor="accent3"/>
              <w:bottom w:val="single" w:sz="4" w:space="0" w:color="41718F" w:themeColor="accent3"/>
            </w:tcBorders>
            <w:vAlign w:val="bottom"/>
          </w:tcPr>
          <w:p w14:paraId="7D12C8F3" w14:textId="77777777" w:rsidR="00AF4DEB" w:rsidRPr="006928E4" w:rsidRDefault="00AF4DEB" w:rsidP="00C75FE7">
            <w:pPr>
              <w:spacing w:before="120"/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PRINT NAME</w:t>
            </w:r>
          </w:p>
        </w:tc>
        <w:tc>
          <w:tcPr>
            <w:tcW w:w="2377" w:type="dxa"/>
            <w:tcBorders>
              <w:top w:val="single" w:sz="4" w:space="0" w:color="41718F" w:themeColor="accent3"/>
              <w:bottom w:val="single" w:sz="4" w:space="0" w:color="41718F" w:themeColor="accent3"/>
            </w:tcBorders>
            <w:vAlign w:val="bottom"/>
          </w:tcPr>
          <w:p w14:paraId="54B41BD8" w14:textId="77777777" w:rsidR="00AF4DEB" w:rsidRPr="006928E4" w:rsidRDefault="00AF4DEB" w:rsidP="00C75FE7">
            <w:pPr>
              <w:spacing w:before="120"/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DATE (DD-MM-YYYY)</w:t>
            </w:r>
          </w:p>
        </w:tc>
      </w:tr>
      <w:tr w:rsidR="00AF4DEB" w14:paraId="2A2C102F" w14:textId="77777777" w:rsidTr="00C75FE7">
        <w:trPr>
          <w:trHeight w:val="850"/>
        </w:trPr>
        <w:tc>
          <w:tcPr>
            <w:tcW w:w="5228" w:type="dxa"/>
            <w:tcBorders>
              <w:top w:val="single" w:sz="4" w:space="0" w:color="41718F" w:themeColor="accent3"/>
              <w:left w:val="single" w:sz="4" w:space="0" w:color="41718F" w:themeColor="accent3"/>
              <w:bottom w:val="single" w:sz="4" w:space="0" w:color="41718F" w:themeColor="accent3"/>
              <w:right w:val="single" w:sz="4" w:space="0" w:color="41718F" w:themeColor="accent3"/>
            </w:tcBorders>
            <w:vAlign w:val="center"/>
          </w:tcPr>
          <w:p w14:paraId="520292C8" w14:textId="77777777" w:rsidR="00AF4DEB" w:rsidRDefault="00AF4DEB" w:rsidP="00C75FE7"/>
        </w:tc>
        <w:sdt>
          <w:sdtPr>
            <w:id w:val="1628350507"/>
            <w:placeholder>
              <w:docPart w:val="D17B75A855ED41AC853A47CE600E2FE5"/>
            </w:placeholder>
            <w:text/>
          </w:sdtPr>
          <w:sdtEndPr/>
          <w:sdtContent>
            <w:tc>
              <w:tcPr>
                <w:tcW w:w="2852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47C5D959" w14:textId="77777777" w:rsidR="00AF4DEB" w:rsidRDefault="00AF4DEB" w:rsidP="00C75FE7">
                <w:r>
                  <w:t xml:space="preserve"> </w:t>
                </w:r>
              </w:p>
            </w:tc>
          </w:sdtContent>
        </w:sdt>
        <w:sdt>
          <w:sdtPr>
            <w:id w:val="-870454863"/>
            <w:placeholder>
              <w:docPart w:val="9278AA4584C146C79540026A60C55722"/>
            </w:placeholder>
            <w:text/>
          </w:sdtPr>
          <w:sdtEndPr/>
          <w:sdtContent>
            <w:tc>
              <w:tcPr>
                <w:tcW w:w="2377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0C300B3E" w14:textId="77777777" w:rsidR="00AF4DEB" w:rsidRDefault="00AF4DEB" w:rsidP="00C75FE7">
                <w:r>
                  <w:t xml:space="preserve"> </w:t>
                </w:r>
              </w:p>
            </w:tc>
          </w:sdtContent>
        </w:sdt>
      </w:tr>
      <w:tr w:rsidR="00AF4DEB" w:rsidRPr="006928E4" w14:paraId="006D5FD2" w14:textId="77777777" w:rsidTr="00C75FE7">
        <w:tc>
          <w:tcPr>
            <w:tcW w:w="5228" w:type="dxa"/>
            <w:tcBorders>
              <w:top w:val="single" w:sz="4" w:space="0" w:color="41718F" w:themeColor="accent3"/>
              <w:bottom w:val="single" w:sz="4" w:space="0" w:color="41718F" w:themeColor="accent3"/>
            </w:tcBorders>
          </w:tcPr>
          <w:p w14:paraId="77759990" w14:textId="77777777" w:rsidR="00AF4DEB" w:rsidRDefault="00AF4DEB" w:rsidP="00C75FE7">
            <w:pPr>
              <w:spacing w:before="120"/>
              <w:rPr>
                <w:rFonts w:ascii="Source Sans Pro" w:hAnsi="Source Sans Pro"/>
              </w:rPr>
            </w:pPr>
          </w:p>
          <w:p w14:paraId="759115E1" w14:textId="77777777" w:rsidR="00AF4DEB" w:rsidRPr="006928E4" w:rsidRDefault="00AF4DEB" w:rsidP="00C75FE7">
            <w:pPr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SIGNATURE</w:t>
            </w:r>
          </w:p>
        </w:tc>
        <w:tc>
          <w:tcPr>
            <w:tcW w:w="2852" w:type="dxa"/>
            <w:tcBorders>
              <w:top w:val="single" w:sz="4" w:space="0" w:color="41718F" w:themeColor="accent3"/>
              <w:bottom w:val="single" w:sz="4" w:space="0" w:color="41718F" w:themeColor="accent3"/>
            </w:tcBorders>
            <w:vAlign w:val="bottom"/>
          </w:tcPr>
          <w:p w14:paraId="5A016095" w14:textId="77777777" w:rsidR="00AF4DEB" w:rsidRPr="006928E4" w:rsidRDefault="00AF4DEB" w:rsidP="00C75FE7">
            <w:pPr>
              <w:spacing w:before="120"/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PRINT NAME</w:t>
            </w:r>
          </w:p>
        </w:tc>
        <w:tc>
          <w:tcPr>
            <w:tcW w:w="2377" w:type="dxa"/>
            <w:tcBorders>
              <w:top w:val="single" w:sz="4" w:space="0" w:color="41718F" w:themeColor="accent3"/>
              <w:bottom w:val="single" w:sz="4" w:space="0" w:color="41718F" w:themeColor="accent3"/>
            </w:tcBorders>
            <w:vAlign w:val="bottom"/>
          </w:tcPr>
          <w:p w14:paraId="01E31A1C" w14:textId="77777777" w:rsidR="00AF4DEB" w:rsidRPr="006928E4" w:rsidRDefault="00AF4DEB" w:rsidP="00C75FE7">
            <w:pPr>
              <w:spacing w:before="120"/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DATE (DD-MM-YYYY)</w:t>
            </w:r>
          </w:p>
        </w:tc>
      </w:tr>
      <w:tr w:rsidR="00AF4DEB" w14:paraId="57EC9A24" w14:textId="77777777" w:rsidTr="00C75FE7">
        <w:trPr>
          <w:trHeight w:val="850"/>
        </w:trPr>
        <w:tc>
          <w:tcPr>
            <w:tcW w:w="5228" w:type="dxa"/>
            <w:tcBorders>
              <w:top w:val="single" w:sz="4" w:space="0" w:color="41718F" w:themeColor="accent3"/>
              <w:left w:val="single" w:sz="4" w:space="0" w:color="41718F" w:themeColor="accent3"/>
              <w:bottom w:val="single" w:sz="4" w:space="0" w:color="41718F" w:themeColor="accent3"/>
              <w:right w:val="single" w:sz="4" w:space="0" w:color="41718F" w:themeColor="accent3"/>
            </w:tcBorders>
            <w:vAlign w:val="center"/>
          </w:tcPr>
          <w:p w14:paraId="7F019EE1" w14:textId="77777777" w:rsidR="00AF4DEB" w:rsidRDefault="00AF4DEB" w:rsidP="00C75FE7"/>
        </w:tc>
        <w:sdt>
          <w:sdtPr>
            <w:id w:val="836049126"/>
            <w:placeholder>
              <w:docPart w:val="02C3A9A4795A44AAB575EC3707381116"/>
            </w:placeholder>
            <w:text/>
          </w:sdtPr>
          <w:sdtEndPr/>
          <w:sdtContent>
            <w:tc>
              <w:tcPr>
                <w:tcW w:w="2852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7C391949" w14:textId="77777777" w:rsidR="00AF4DEB" w:rsidRDefault="00AF4DEB" w:rsidP="00C75FE7">
                <w:r>
                  <w:t xml:space="preserve"> </w:t>
                </w:r>
              </w:p>
            </w:tc>
          </w:sdtContent>
        </w:sdt>
        <w:sdt>
          <w:sdtPr>
            <w:id w:val="1789542877"/>
            <w:placeholder>
              <w:docPart w:val="3DDF3D7085294949B0CD6F941326BF2B"/>
            </w:placeholder>
            <w:text/>
          </w:sdtPr>
          <w:sdtEndPr/>
          <w:sdtContent>
            <w:tc>
              <w:tcPr>
                <w:tcW w:w="2377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358C06C6" w14:textId="77777777" w:rsidR="00AF4DEB" w:rsidRDefault="00AF4DEB" w:rsidP="00C75FE7">
                <w:r>
                  <w:t xml:space="preserve"> </w:t>
                </w:r>
              </w:p>
            </w:tc>
          </w:sdtContent>
        </w:sdt>
      </w:tr>
      <w:tr w:rsidR="00AF4DEB" w:rsidRPr="006928E4" w14:paraId="13CBAC75" w14:textId="77777777" w:rsidTr="00C75FE7">
        <w:tc>
          <w:tcPr>
            <w:tcW w:w="5228" w:type="dxa"/>
            <w:tcBorders>
              <w:top w:val="single" w:sz="4" w:space="0" w:color="41718F" w:themeColor="accent3"/>
              <w:bottom w:val="single" w:sz="4" w:space="0" w:color="41718F" w:themeColor="accent3"/>
            </w:tcBorders>
          </w:tcPr>
          <w:p w14:paraId="2AE24A78" w14:textId="77777777" w:rsidR="00AF4DEB" w:rsidRDefault="00AF4DEB" w:rsidP="00C75FE7">
            <w:pPr>
              <w:spacing w:before="120"/>
              <w:rPr>
                <w:rFonts w:ascii="Source Sans Pro" w:hAnsi="Source Sans Pro"/>
              </w:rPr>
            </w:pPr>
          </w:p>
          <w:p w14:paraId="464FACF1" w14:textId="77777777" w:rsidR="00AF4DEB" w:rsidRPr="006928E4" w:rsidRDefault="00AF4DEB" w:rsidP="00C75FE7">
            <w:pPr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SIGNATURE</w:t>
            </w:r>
          </w:p>
        </w:tc>
        <w:tc>
          <w:tcPr>
            <w:tcW w:w="2852" w:type="dxa"/>
            <w:tcBorders>
              <w:top w:val="single" w:sz="4" w:space="0" w:color="41718F" w:themeColor="accent3"/>
              <w:bottom w:val="single" w:sz="4" w:space="0" w:color="41718F" w:themeColor="accent3"/>
            </w:tcBorders>
            <w:vAlign w:val="bottom"/>
          </w:tcPr>
          <w:p w14:paraId="79AA8119" w14:textId="77777777" w:rsidR="00AF4DEB" w:rsidRPr="006928E4" w:rsidRDefault="00AF4DEB" w:rsidP="00C75FE7">
            <w:pPr>
              <w:spacing w:before="120"/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PRINT NAME</w:t>
            </w:r>
          </w:p>
        </w:tc>
        <w:tc>
          <w:tcPr>
            <w:tcW w:w="2377" w:type="dxa"/>
            <w:tcBorders>
              <w:top w:val="single" w:sz="4" w:space="0" w:color="41718F" w:themeColor="accent3"/>
              <w:bottom w:val="single" w:sz="4" w:space="0" w:color="41718F" w:themeColor="accent3"/>
            </w:tcBorders>
            <w:vAlign w:val="bottom"/>
          </w:tcPr>
          <w:p w14:paraId="1D279D56" w14:textId="77777777" w:rsidR="00AF4DEB" w:rsidRPr="006928E4" w:rsidRDefault="00AF4DEB" w:rsidP="00C75FE7">
            <w:pPr>
              <w:spacing w:before="120"/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DATE (DD-MM-YYYY)</w:t>
            </w:r>
          </w:p>
        </w:tc>
      </w:tr>
      <w:tr w:rsidR="00AF4DEB" w14:paraId="30A3C0A6" w14:textId="77777777" w:rsidTr="00C75FE7">
        <w:trPr>
          <w:trHeight w:val="850"/>
        </w:trPr>
        <w:tc>
          <w:tcPr>
            <w:tcW w:w="5228" w:type="dxa"/>
            <w:tcBorders>
              <w:top w:val="single" w:sz="4" w:space="0" w:color="41718F" w:themeColor="accent3"/>
              <w:left w:val="single" w:sz="4" w:space="0" w:color="41718F" w:themeColor="accent3"/>
              <w:bottom w:val="single" w:sz="4" w:space="0" w:color="41718F" w:themeColor="accent3"/>
              <w:right w:val="single" w:sz="4" w:space="0" w:color="41718F" w:themeColor="accent3"/>
            </w:tcBorders>
            <w:vAlign w:val="center"/>
          </w:tcPr>
          <w:p w14:paraId="07A3D189" w14:textId="77777777" w:rsidR="00AF4DEB" w:rsidRDefault="00AF4DEB" w:rsidP="00C75FE7"/>
        </w:tc>
        <w:sdt>
          <w:sdtPr>
            <w:id w:val="2054025298"/>
            <w:placeholder>
              <w:docPart w:val="FA8648129798427788AA6FFF538E8AD1"/>
            </w:placeholder>
            <w:text/>
          </w:sdtPr>
          <w:sdtEndPr/>
          <w:sdtContent>
            <w:tc>
              <w:tcPr>
                <w:tcW w:w="2852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32AA1DC2" w14:textId="77777777" w:rsidR="00AF4DEB" w:rsidRDefault="00AF4DEB" w:rsidP="00C75FE7">
                <w:r>
                  <w:t xml:space="preserve"> </w:t>
                </w:r>
              </w:p>
            </w:tc>
          </w:sdtContent>
        </w:sdt>
        <w:sdt>
          <w:sdtPr>
            <w:id w:val="-141193400"/>
            <w:placeholder>
              <w:docPart w:val="9035229E5FCF4E3EBB5090A4ACF6E779"/>
            </w:placeholder>
            <w:text/>
          </w:sdtPr>
          <w:sdtEndPr/>
          <w:sdtContent>
            <w:tc>
              <w:tcPr>
                <w:tcW w:w="2377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43445CAA" w14:textId="77777777" w:rsidR="00AF4DEB" w:rsidRDefault="00AF4DEB" w:rsidP="00C75FE7">
                <w:r>
                  <w:t xml:space="preserve"> </w:t>
                </w:r>
              </w:p>
            </w:tc>
          </w:sdtContent>
        </w:sdt>
      </w:tr>
      <w:tr w:rsidR="00AF4DEB" w:rsidRPr="006928E4" w14:paraId="2E3E5A6A" w14:textId="77777777" w:rsidTr="00C75FE7">
        <w:tc>
          <w:tcPr>
            <w:tcW w:w="5228" w:type="dxa"/>
            <w:tcBorders>
              <w:top w:val="single" w:sz="4" w:space="0" w:color="41718F" w:themeColor="accent3"/>
              <w:bottom w:val="single" w:sz="4" w:space="0" w:color="41718F" w:themeColor="accent3"/>
            </w:tcBorders>
          </w:tcPr>
          <w:p w14:paraId="15226072" w14:textId="77777777" w:rsidR="00AF4DEB" w:rsidRDefault="00AF4DEB" w:rsidP="00C75FE7">
            <w:pPr>
              <w:spacing w:before="120"/>
              <w:rPr>
                <w:rFonts w:ascii="Source Sans Pro" w:hAnsi="Source Sans Pro"/>
              </w:rPr>
            </w:pPr>
          </w:p>
          <w:p w14:paraId="62DABB78" w14:textId="77777777" w:rsidR="00AF4DEB" w:rsidRPr="006928E4" w:rsidRDefault="00AF4DEB" w:rsidP="00C75FE7">
            <w:pPr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SIGNATURE</w:t>
            </w:r>
          </w:p>
        </w:tc>
        <w:tc>
          <w:tcPr>
            <w:tcW w:w="2852" w:type="dxa"/>
            <w:tcBorders>
              <w:top w:val="single" w:sz="4" w:space="0" w:color="41718F" w:themeColor="accent3"/>
              <w:bottom w:val="single" w:sz="4" w:space="0" w:color="41718F" w:themeColor="accent3"/>
            </w:tcBorders>
            <w:vAlign w:val="bottom"/>
          </w:tcPr>
          <w:p w14:paraId="7C56E46C" w14:textId="77777777" w:rsidR="00AF4DEB" w:rsidRPr="006928E4" w:rsidRDefault="00AF4DEB" w:rsidP="00C75FE7">
            <w:pPr>
              <w:spacing w:before="120"/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PRINT NAME</w:t>
            </w:r>
          </w:p>
        </w:tc>
        <w:tc>
          <w:tcPr>
            <w:tcW w:w="2377" w:type="dxa"/>
            <w:tcBorders>
              <w:top w:val="single" w:sz="4" w:space="0" w:color="41718F" w:themeColor="accent3"/>
              <w:bottom w:val="single" w:sz="4" w:space="0" w:color="41718F" w:themeColor="accent3"/>
            </w:tcBorders>
            <w:vAlign w:val="bottom"/>
          </w:tcPr>
          <w:p w14:paraId="2C8610C7" w14:textId="77777777" w:rsidR="00AF4DEB" w:rsidRPr="006928E4" w:rsidRDefault="00AF4DEB" w:rsidP="00C75FE7">
            <w:pPr>
              <w:spacing w:before="120"/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DATE (DD-MM-YYYY)</w:t>
            </w:r>
          </w:p>
        </w:tc>
      </w:tr>
      <w:tr w:rsidR="00AF4DEB" w14:paraId="23CEC069" w14:textId="77777777" w:rsidTr="00C75FE7">
        <w:trPr>
          <w:trHeight w:val="850"/>
        </w:trPr>
        <w:tc>
          <w:tcPr>
            <w:tcW w:w="5228" w:type="dxa"/>
            <w:tcBorders>
              <w:top w:val="single" w:sz="4" w:space="0" w:color="41718F" w:themeColor="accent3"/>
              <w:left w:val="single" w:sz="4" w:space="0" w:color="41718F" w:themeColor="accent3"/>
              <w:bottom w:val="single" w:sz="4" w:space="0" w:color="41718F" w:themeColor="accent3"/>
              <w:right w:val="single" w:sz="4" w:space="0" w:color="41718F" w:themeColor="accent3"/>
            </w:tcBorders>
            <w:vAlign w:val="center"/>
          </w:tcPr>
          <w:p w14:paraId="291F7039" w14:textId="77777777" w:rsidR="00AF4DEB" w:rsidRDefault="00AF4DEB" w:rsidP="00C75FE7"/>
        </w:tc>
        <w:sdt>
          <w:sdtPr>
            <w:id w:val="-775180281"/>
            <w:placeholder>
              <w:docPart w:val="CAF7D5AE844E4F9CA0E980681A45EB85"/>
            </w:placeholder>
            <w:text/>
          </w:sdtPr>
          <w:sdtEndPr/>
          <w:sdtContent>
            <w:tc>
              <w:tcPr>
                <w:tcW w:w="2852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3620FAC6" w14:textId="77777777" w:rsidR="00AF4DEB" w:rsidRDefault="00AF4DEB" w:rsidP="00C75FE7">
                <w:r>
                  <w:t xml:space="preserve"> </w:t>
                </w:r>
              </w:p>
            </w:tc>
          </w:sdtContent>
        </w:sdt>
        <w:sdt>
          <w:sdtPr>
            <w:id w:val="-263612890"/>
            <w:placeholder>
              <w:docPart w:val="EF482299556E4CD0AA3DAB42699FBE08"/>
            </w:placeholder>
            <w:text/>
          </w:sdtPr>
          <w:sdtEndPr/>
          <w:sdtContent>
            <w:tc>
              <w:tcPr>
                <w:tcW w:w="2377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2A413D05" w14:textId="77777777" w:rsidR="00AF4DEB" w:rsidRDefault="00AF4DEB" w:rsidP="00C75FE7">
                <w:r>
                  <w:t xml:space="preserve"> </w:t>
                </w:r>
              </w:p>
            </w:tc>
          </w:sdtContent>
        </w:sdt>
      </w:tr>
    </w:tbl>
    <w:p w14:paraId="22A86604" w14:textId="77777777" w:rsidR="00B72033" w:rsidRDefault="00B72033">
      <w:pPr>
        <w:rPr>
          <w:szCs w:val="20"/>
        </w:rPr>
      </w:pPr>
      <w:r>
        <w:br w:type="page"/>
      </w:r>
    </w:p>
    <w:p w14:paraId="1A832BA1" w14:textId="77777777" w:rsidR="00B72033" w:rsidRDefault="00B72033" w:rsidP="00B72033">
      <w:pPr>
        <w:pStyle w:val="Heading4"/>
        <w:spacing w:before="120"/>
      </w:pPr>
      <w:r>
        <w:lastRenderedPageBreak/>
        <w:t>ENTITY NAME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7"/>
      </w:tblGrid>
      <w:tr w:rsidR="00B72033" w:rsidRPr="006928E4" w14:paraId="2CCB31F4" w14:textId="77777777" w:rsidTr="00B721C8">
        <w:tc>
          <w:tcPr>
            <w:tcW w:w="10457" w:type="dxa"/>
            <w:tcBorders>
              <w:bottom w:val="single" w:sz="4" w:space="0" w:color="41718F" w:themeColor="accent3"/>
            </w:tcBorders>
          </w:tcPr>
          <w:p w14:paraId="352D7AC2" w14:textId="77777777" w:rsidR="00B72033" w:rsidRPr="006928E4" w:rsidRDefault="00B72033" w:rsidP="00B721C8">
            <w:pPr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 xml:space="preserve">FULL INVESTING </w:t>
            </w:r>
            <w:r w:rsidRPr="006928E4">
              <w:rPr>
                <w:rFonts w:ascii="Source Sans Pro" w:hAnsi="Source Sans Pro"/>
              </w:rPr>
              <w:t>ENTITY NAME</w:t>
            </w:r>
          </w:p>
        </w:tc>
      </w:tr>
      <w:tr w:rsidR="00B72033" w14:paraId="0E770784" w14:textId="77777777" w:rsidTr="00B721C8">
        <w:trPr>
          <w:trHeight w:val="397"/>
        </w:trPr>
        <w:sdt>
          <w:sdtPr>
            <w:id w:val="1123807074"/>
            <w:placeholder>
              <w:docPart w:val="B01975007CD4416A90E67C3728AB8D94"/>
            </w:placeholder>
            <w:text/>
          </w:sdtPr>
          <w:sdtEndPr/>
          <w:sdtContent>
            <w:tc>
              <w:tcPr>
                <w:tcW w:w="10457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0A483071" w14:textId="77777777" w:rsidR="00B72033" w:rsidRDefault="00B72033" w:rsidP="00B721C8">
                <w:r>
                  <w:t xml:space="preserve"> </w:t>
                </w:r>
              </w:p>
            </w:tc>
          </w:sdtContent>
        </w:sdt>
      </w:tr>
    </w:tbl>
    <w:p w14:paraId="076809BB" w14:textId="77777777" w:rsidR="00B72033" w:rsidRDefault="00B72033" w:rsidP="00B37194">
      <w:pPr>
        <w:pStyle w:val="BodyCopy"/>
        <w:spacing w:after="200"/>
      </w:pPr>
    </w:p>
    <w:p w14:paraId="3D49F5F1" w14:textId="493A5E69" w:rsidR="00B72033" w:rsidRDefault="00B72033" w:rsidP="00B72033">
      <w:pPr>
        <w:pStyle w:val="Heading4"/>
      </w:pPr>
      <w:r>
        <w:t>ADDITIONAL CONTACT</w:t>
      </w:r>
      <w:r w:rsidR="002F2383">
        <w:t xml:space="preserve"> TO BE REMOVED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3402"/>
        <w:gridCol w:w="3511"/>
      </w:tblGrid>
      <w:tr w:rsidR="00B72033" w:rsidRPr="00533A00" w14:paraId="5BBA30B9" w14:textId="77777777" w:rsidTr="00B721C8">
        <w:trPr>
          <w:trHeight w:val="283"/>
        </w:trPr>
        <w:tc>
          <w:tcPr>
            <w:tcW w:w="3544" w:type="dxa"/>
            <w:tcBorders>
              <w:bottom w:val="single" w:sz="4" w:space="0" w:color="41718F" w:themeColor="accent3"/>
            </w:tcBorders>
            <w:vAlign w:val="bottom"/>
          </w:tcPr>
          <w:p w14:paraId="596D026E" w14:textId="77777777" w:rsidR="00B72033" w:rsidRPr="00533A00" w:rsidRDefault="00B72033" w:rsidP="00B721C8">
            <w:pPr>
              <w:spacing w:before="120"/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FIRST NAME</w:t>
            </w:r>
          </w:p>
        </w:tc>
        <w:tc>
          <w:tcPr>
            <w:tcW w:w="3402" w:type="dxa"/>
            <w:tcBorders>
              <w:bottom w:val="single" w:sz="4" w:space="0" w:color="41718F" w:themeColor="accent3"/>
            </w:tcBorders>
            <w:vAlign w:val="bottom"/>
          </w:tcPr>
          <w:p w14:paraId="460314AC" w14:textId="77777777" w:rsidR="00B72033" w:rsidRPr="00533A00" w:rsidRDefault="00B72033" w:rsidP="00B721C8">
            <w:pPr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MIDDLE NAME (S)</w:t>
            </w:r>
          </w:p>
        </w:tc>
        <w:tc>
          <w:tcPr>
            <w:tcW w:w="3511" w:type="dxa"/>
            <w:tcBorders>
              <w:bottom w:val="single" w:sz="4" w:space="0" w:color="41718F" w:themeColor="accent3"/>
            </w:tcBorders>
            <w:vAlign w:val="bottom"/>
          </w:tcPr>
          <w:p w14:paraId="7F3CD4BC" w14:textId="77777777" w:rsidR="00B72033" w:rsidRPr="00533A00" w:rsidRDefault="00B72033" w:rsidP="00B721C8">
            <w:pPr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LAST NAME</w:t>
            </w:r>
          </w:p>
        </w:tc>
      </w:tr>
      <w:tr w:rsidR="00B72033" w14:paraId="57548DB6" w14:textId="77777777" w:rsidTr="00B721C8">
        <w:trPr>
          <w:trHeight w:val="397"/>
        </w:trPr>
        <w:sdt>
          <w:sdtPr>
            <w:id w:val="-184828838"/>
            <w:placeholder>
              <w:docPart w:val="EB119E93B7F5478E95972B80855E5A9C"/>
            </w:placeholder>
            <w:text/>
          </w:sdtPr>
          <w:sdtEndPr/>
          <w:sdtContent>
            <w:tc>
              <w:tcPr>
                <w:tcW w:w="3544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10EC0FF0" w14:textId="77777777" w:rsidR="00B72033" w:rsidRDefault="00B72033" w:rsidP="00B721C8">
                <w:r>
                  <w:t xml:space="preserve"> </w:t>
                </w:r>
              </w:p>
            </w:tc>
          </w:sdtContent>
        </w:sdt>
        <w:tc>
          <w:tcPr>
            <w:tcW w:w="3402" w:type="dxa"/>
            <w:tcBorders>
              <w:top w:val="single" w:sz="4" w:space="0" w:color="41718F" w:themeColor="accent3"/>
              <w:left w:val="single" w:sz="4" w:space="0" w:color="41718F" w:themeColor="accent3"/>
              <w:bottom w:val="single" w:sz="4" w:space="0" w:color="41718F" w:themeColor="accent3"/>
              <w:right w:val="single" w:sz="4" w:space="0" w:color="41718F" w:themeColor="accent3"/>
            </w:tcBorders>
            <w:vAlign w:val="center"/>
          </w:tcPr>
          <w:sdt>
            <w:sdtPr>
              <w:id w:val="645635496"/>
              <w:placeholder>
                <w:docPart w:val="EB119E93B7F5478E95972B80855E5A9C"/>
              </w:placeholder>
              <w:text/>
            </w:sdtPr>
            <w:sdtEndPr/>
            <w:sdtContent>
              <w:p w14:paraId="4B2C1EC9" w14:textId="77777777" w:rsidR="00B72033" w:rsidRDefault="00B72033" w:rsidP="00B721C8">
                <w:r>
                  <w:t xml:space="preserve"> </w:t>
                </w:r>
              </w:p>
            </w:sdtContent>
          </w:sdt>
        </w:tc>
        <w:sdt>
          <w:sdtPr>
            <w:id w:val="-1894880101"/>
            <w:placeholder>
              <w:docPart w:val="EB119E93B7F5478E95972B80855E5A9C"/>
            </w:placeholder>
            <w:text/>
          </w:sdtPr>
          <w:sdtEndPr/>
          <w:sdtContent>
            <w:tc>
              <w:tcPr>
                <w:tcW w:w="3511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76A5F27D" w14:textId="77777777" w:rsidR="00B72033" w:rsidRDefault="00B72033" w:rsidP="00B721C8">
                <w:r>
                  <w:t xml:space="preserve"> </w:t>
                </w:r>
              </w:p>
            </w:tc>
          </w:sdtContent>
        </w:sdt>
      </w:tr>
    </w:tbl>
    <w:p w14:paraId="078507DE" w14:textId="77777777" w:rsidR="00ED6F4C" w:rsidRDefault="00ED6F4C" w:rsidP="00B37194">
      <w:pPr>
        <w:pStyle w:val="BodyCopy"/>
        <w:spacing w:after="200"/>
      </w:pPr>
    </w:p>
    <w:p w14:paraId="2B2E7172" w14:textId="77777777" w:rsidR="002F2383" w:rsidRDefault="002F2383" w:rsidP="002F2383">
      <w:pPr>
        <w:pStyle w:val="Heading4"/>
      </w:pPr>
      <w:r>
        <w:t>MAIN CONTACT</w:t>
      </w:r>
    </w:p>
    <w:p w14:paraId="2FC2EF11" w14:textId="42E834E5" w:rsidR="002F2383" w:rsidRDefault="00BF49F7" w:rsidP="002F2383">
      <w:pPr>
        <w:pStyle w:val="BodyCopy"/>
      </w:pPr>
      <w:r>
        <w:t>Who is the main contact for this investing entity? This needs to be either another Additiona</w:t>
      </w:r>
      <w:r w:rsidR="00D94553">
        <w:t>l</w:t>
      </w:r>
      <w:r>
        <w:t xml:space="preserve"> Contact on file, or one of the parties signing below.</w:t>
      </w:r>
    </w:p>
    <w:tbl>
      <w:tblPr>
        <w:tblStyle w:val="TableGrid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7655"/>
      </w:tblGrid>
      <w:tr w:rsidR="00CC73DB" w:rsidRPr="00660925" w14:paraId="21F26E08" w14:textId="77777777" w:rsidTr="00B721C8">
        <w:trPr>
          <w:trHeight w:val="397"/>
        </w:trPr>
        <w:tc>
          <w:tcPr>
            <w:tcW w:w="2835" w:type="dxa"/>
            <w:tcBorders>
              <w:right w:val="single" w:sz="4" w:space="0" w:color="41718F" w:themeColor="accent3"/>
            </w:tcBorders>
            <w:vAlign w:val="center"/>
          </w:tcPr>
          <w:p w14:paraId="2B87C6A3" w14:textId="3C31DC19" w:rsidR="00CC73DB" w:rsidRPr="00660925" w:rsidRDefault="00CC73DB" w:rsidP="00B721C8">
            <w:pPr>
              <w:rPr>
                <w:rFonts w:ascii="Source Sans Pro" w:hAnsi="Source Sans Pro"/>
                <w:sz w:val="20"/>
                <w:szCs w:val="24"/>
              </w:rPr>
            </w:pPr>
            <w:r w:rsidRPr="00B37194">
              <w:rPr>
                <w:rFonts w:ascii="Source Sans Pro" w:hAnsi="Source Sans Pro"/>
              </w:rPr>
              <w:t>MAIN CONTACT</w:t>
            </w:r>
          </w:p>
        </w:tc>
        <w:sdt>
          <w:sdtPr>
            <w:id w:val="132075749"/>
            <w:placeholder>
              <w:docPart w:val="74EF04AA8E364B60BF44E8FE2D5ECC6A"/>
            </w:placeholder>
            <w:text/>
          </w:sdtPr>
          <w:sdtEndPr/>
          <w:sdtContent>
            <w:tc>
              <w:tcPr>
                <w:tcW w:w="7655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12DC2133" w14:textId="77777777" w:rsidR="00CC73DB" w:rsidRPr="00660925" w:rsidRDefault="00CC73DB" w:rsidP="00B721C8">
                <w:pPr>
                  <w:rPr>
                    <w:rFonts w:ascii="Source Sans Pro" w:hAnsi="Source Sans Pro"/>
                    <w:sz w:val="20"/>
                    <w:szCs w:val="24"/>
                  </w:rPr>
                </w:pPr>
                <w:r>
                  <w:t xml:space="preserve"> </w:t>
                </w:r>
              </w:p>
            </w:tc>
          </w:sdtContent>
        </w:sdt>
      </w:tr>
    </w:tbl>
    <w:p w14:paraId="42A02F12" w14:textId="77777777" w:rsidR="00CC73DB" w:rsidRDefault="00CC73DB" w:rsidP="00B37194">
      <w:pPr>
        <w:pStyle w:val="BodyCopy"/>
        <w:spacing w:after="200"/>
      </w:pPr>
    </w:p>
    <w:p w14:paraId="74FF39A5" w14:textId="77777777" w:rsidR="002F2383" w:rsidRDefault="002F2383" w:rsidP="002F2383">
      <w:pPr>
        <w:pStyle w:val="Heading4"/>
      </w:pPr>
      <w:r>
        <w:t>SIGNATURES</w:t>
      </w:r>
    </w:p>
    <w:p w14:paraId="646DAEFE" w14:textId="77777777" w:rsidR="002F2383" w:rsidRDefault="002F2383" w:rsidP="002F2383">
      <w:pPr>
        <w:pStyle w:val="Heading6"/>
      </w:pPr>
      <w:r w:rsidRPr="009104CF">
        <w:t>INVESTING ENTITY</w:t>
      </w:r>
    </w:p>
    <w:p w14:paraId="5EDF438D" w14:textId="77777777" w:rsidR="002F2383" w:rsidRDefault="002F2383" w:rsidP="002F2383">
      <w:r>
        <w:t>All parties to this account are required to sign. This includes all Individuals, Individual Trustees or Directors as appropriate.</w:t>
      </w:r>
    </w:p>
    <w:p w14:paraId="362F6D09" w14:textId="77777777" w:rsidR="002F2383" w:rsidRPr="00B255D7" w:rsidRDefault="002F2383" w:rsidP="002F2383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2852"/>
        <w:gridCol w:w="2377"/>
      </w:tblGrid>
      <w:tr w:rsidR="002F2383" w:rsidRPr="006928E4" w14:paraId="03299A9A" w14:textId="77777777" w:rsidTr="00B721C8">
        <w:tc>
          <w:tcPr>
            <w:tcW w:w="5228" w:type="dxa"/>
            <w:tcBorders>
              <w:bottom w:val="single" w:sz="4" w:space="0" w:color="41718F" w:themeColor="accent3"/>
            </w:tcBorders>
          </w:tcPr>
          <w:p w14:paraId="5476D2ED" w14:textId="77777777" w:rsidR="002F2383" w:rsidRDefault="002F2383" w:rsidP="00B721C8">
            <w:pPr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SIGNATURE</w:t>
            </w:r>
          </w:p>
        </w:tc>
        <w:tc>
          <w:tcPr>
            <w:tcW w:w="2852" w:type="dxa"/>
            <w:tcBorders>
              <w:bottom w:val="single" w:sz="4" w:space="0" w:color="41718F" w:themeColor="accent3"/>
            </w:tcBorders>
            <w:vAlign w:val="bottom"/>
          </w:tcPr>
          <w:p w14:paraId="6D86B413" w14:textId="77777777" w:rsidR="002F2383" w:rsidRPr="006928E4" w:rsidRDefault="002F2383" w:rsidP="00B721C8">
            <w:pPr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PRINT NAME</w:t>
            </w:r>
          </w:p>
        </w:tc>
        <w:tc>
          <w:tcPr>
            <w:tcW w:w="2377" w:type="dxa"/>
            <w:tcBorders>
              <w:bottom w:val="single" w:sz="4" w:space="0" w:color="41718F" w:themeColor="accent3"/>
            </w:tcBorders>
            <w:vAlign w:val="bottom"/>
          </w:tcPr>
          <w:p w14:paraId="63B71EE8" w14:textId="77777777" w:rsidR="002F2383" w:rsidRPr="006928E4" w:rsidRDefault="002F2383" w:rsidP="00B721C8">
            <w:pPr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DATE (DD-MM-YYYY)</w:t>
            </w:r>
          </w:p>
        </w:tc>
      </w:tr>
      <w:tr w:rsidR="002F2383" w14:paraId="2CB08001" w14:textId="77777777" w:rsidTr="00B721C8">
        <w:trPr>
          <w:trHeight w:val="850"/>
        </w:trPr>
        <w:tc>
          <w:tcPr>
            <w:tcW w:w="5228" w:type="dxa"/>
            <w:tcBorders>
              <w:top w:val="single" w:sz="4" w:space="0" w:color="41718F" w:themeColor="accent3"/>
              <w:left w:val="single" w:sz="4" w:space="0" w:color="41718F" w:themeColor="accent3"/>
              <w:bottom w:val="single" w:sz="4" w:space="0" w:color="41718F" w:themeColor="accent3"/>
              <w:right w:val="single" w:sz="4" w:space="0" w:color="41718F" w:themeColor="accent3"/>
            </w:tcBorders>
            <w:vAlign w:val="center"/>
          </w:tcPr>
          <w:p w14:paraId="6E1CC422" w14:textId="77777777" w:rsidR="002F2383" w:rsidRDefault="002F2383" w:rsidP="00B721C8"/>
        </w:tc>
        <w:sdt>
          <w:sdtPr>
            <w:id w:val="2066985618"/>
            <w:placeholder>
              <w:docPart w:val="6092F5A02C52464381855BDED4282B4F"/>
            </w:placeholder>
            <w:text/>
          </w:sdtPr>
          <w:sdtEndPr/>
          <w:sdtContent>
            <w:tc>
              <w:tcPr>
                <w:tcW w:w="2852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609D436A" w14:textId="77777777" w:rsidR="002F2383" w:rsidRDefault="002F2383" w:rsidP="00B721C8">
                <w:r>
                  <w:t xml:space="preserve"> </w:t>
                </w:r>
              </w:p>
            </w:tc>
          </w:sdtContent>
        </w:sdt>
        <w:sdt>
          <w:sdtPr>
            <w:id w:val="-357817591"/>
            <w:placeholder>
              <w:docPart w:val="1307539C31AC4E86B3EF5A6C4EC4BF3F"/>
            </w:placeholder>
            <w:text/>
          </w:sdtPr>
          <w:sdtEndPr/>
          <w:sdtContent>
            <w:tc>
              <w:tcPr>
                <w:tcW w:w="2377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0C301C0B" w14:textId="77777777" w:rsidR="002F2383" w:rsidRDefault="002F2383" w:rsidP="00B721C8">
                <w:r>
                  <w:t xml:space="preserve"> </w:t>
                </w:r>
              </w:p>
            </w:tc>
          </w:sdtContent>
        </w:sdt>
      </w:tr>
      <w:tr w:rsidR="002F2383" w:rsidRPr="006928E4" w14:paraId="2AE14DDB" w14:textId="77777777" w:rsidTr="00B721C8">
        <w:tc>
          <w:tcPr>
            <w:tcW w:w="5228" w:type="dxa"/>
            <w:tcBorders>
              <w:top w:val="single" w:sz="4" w:space="0" w:color="41718F" w:themeColor="accent3"/>
              <w:bottom w:val="single" w:sz="4" w:space="0" w:color="41718F" w:themeColor="accent3"/>
            </w:tcBorders>
          </w:tcPr>
          <w:p w14:paraId="0A2B6E13" w14:textId="77777777" w:rsidR="002F2383" w:rsidRDefault="002F2383" w:rsidP="00B721C8">
            <w:pPr>
              <w:spacing w:before="120"/>
              <w:rPr>
                <w:rFonts w:ascii="Source Sans Pro" w:hAnsi="Source Sans Pro"/>
              </w:rPr>
            </w:pPr>
          </w:p>
          <w:p w14:paraId="3F2A7BDC" w14:textId="77777777" w:rsidR="002F2383" w:rsidRPr="006928E4" w:rsidRDefault="002F2383" w:rsidP="00B721C8">
            <w:pPr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SIGNATURE</w:t>
            </w:r>
          </w:p>
        </w:tc>
        <w:tc>
          <w:tcPr>
            <w:tcW w:w="2852" w:type="dxa"/>
            <w:tcBorders>
              <w:top w:val="single" w:sz="4" w:space="0" w:color="41718F" w:themeColor="accent3"/>
              <w:bottom w:val="single" w:sz="4" w:space="0" w:color="41718F" w:themeColor="accent3"/>
            </w:tcBorders>
            <w:vAlign w:val="bottom"/>
          </w:tcPr>
          <w:p w14:paraId="5BDE8029" w14:textId="77777777" w:rsidR="002F2383" w:rsidRPr="006928E4" w:rsidRDefault="002F2383" w:rsidP="00B721C8">
            <w:pPr>
              <w:spacing w:before="120"/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PRINT NAME</w:t>
            </w:r>
          </w:p>
        </w:tc>
        <w:tc>
          <w:tcPr>
            <w:tcW w:w="2377" w:type="dxa"/>
            <w:tcBorders>
              <w:top w:val="single" w:sz="4" w:space="0" w:color="41718F" w:themeColor="accent3"/>
              <w:bottom w:val="single" w:sz="4" w:space="0" w:color="41718F" w:themeColor="accent3"/>
            </w:tcBorders>
            <w:vAlign w:val="bottom"/>
          </w:tcPr>
          <w:p w14:paraId="01E78B8D" w14:textId="77777777" w:rsidR="002F2383" w:rsidRPr="006928E4" w:rsidRDefault="002F2383" w:rsidP="00B721C8">
            <w:pPr>
              <w:spacing w:before="120"/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DATE (DD-MM-YYYY)</w:t>
            </w:r>
          </w:p>
        </w:tc>
      </w:tr>
      <w:tr w:rsidR="002F2383" w14:paraId="1C46067D" w14:textId="77777777" w:rsidTr="00B721C8">
        <w:trPr>
          <w:trHeight w:val="850"/>
        </w:trPr>
        <w:tc>
          <w:tcPr>
            <w:tcW w:w="5228" w:type="dxa"/>
            <w:tcBorders>
              <w:top w:val="single" w:sz="4" w:space="0" w:color="41718F" w:themeColor="accent3"/>
              <w:left w:val="single" w:sz="4" w:space="0" w:color="41718F" w:themeColor="accent3"/>
              <w:bottom w:val="single" w:sz="4" w:space="0" w:color="41718F" w:themeColor="accent3"/>
              <w:right w:val="single" w:sz="4" w:space="0" w:color="41718F" w:themeColor="accent3"/>
            </w:tcBorders>
            <w:vAlign w:val="center"/>
          </w:tcPr>
          <w:p w14:paraId="207495CB" w14:textId="77777777" w:rsidR="002F2383" w:rsidRDefault="002F2383" w:rsidP="00B721C8"/>
        </w:tc>
        <w:sdt>
          <w:sdtPr>
            <w:id w:val="1697809668"/>
            <w:placeholder>
              <w:docPart w:val="18971A7C51B547B5A1520B6B38D13DF9"/>
            </w:placeholder>
            <w:text/>
          </w:sdtPr>
          <w:sdtEndPr/>
          <w:sdtContent>
            <w:tc>
              <w:tcPr>
                <w:tcW w:w="2852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33A33EF3" w14:textId="77777777" w:rsidR="002F2383" w:rsidRDefault="002F2383" w:rsidP="00B721C8">
                <w:r>
                  <w:t xml:space="preserve"> </w:t>
                </w:r>
              </w:p>
            </w:tc>
          </w:sdtContent>
        </w:sdt>
        <w:sdt>
          <w:sdtPr>
            <w:id w:val="1169289343"/>
            <w:placeholder>
              <w:docPart w:val="51223A45EAB448D58F27E23C6B8E4DC5"/>
            </w:placeholder>
            <w:text/>
          </w:sdtPr>
          <w:sdtEndPr/>
          <w:sdtContent>
            <w:tc>
              <w:tcPr>
                <w:tcW w:w="2377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18B2BE95" w14:textId="77777777" w:rsidR="002F2383" w:rsidRDefault="002F2383" w:rsidP="00B721C8">
                <w:r>
                  <w:t xml:space="preserve"> </w:t>
                </w:r>
              </w:p>
            </w:tc>
          </w:sdtContent>
        </w:sdt>
      </w:tr>
      <w:tr w:rsidR="002F2383" w:rsidRPr="006928E4" w14:paraId="389BA465" w14:textId="77777777" w:rsidTr="00B721C8">
        <w:tc>
          <w:tcPr>
            <w:tcW w:w="5228" w:type="dxa"/>
            <w:tcBorders>
              <w:top w:val="single" w:sz="4" w:space="0" w:color="41718F" w:themeColor="accent3"/>
              <w:bottom w:val="single" w:sz="4" w:space="0" w:color="41718F" w:themeColor="accent3"/>
            </w:tcBorders>
          </w:tcPr>
          <w:p w14:paraId="4573B144" w14:textId="77777777" w:rsidR="002F2383" w:rsidRDefault="002F2383" w:rsidP="00B721C8">
            <w:pPr>
              <w:spacing w:before="120"/>
              <w:rPr>
                <w:rFonts w:ascii="Source Sans Pro" w:hAnsi="Source Sans Pro"/>
              </w:rPr>
            </w:pPr>
          </w:p>
          <w:p w14:paraId="02645EF7" w14:textId="77777777" w:rsidR="002F2383" w:rsidRPr="006928E4" w:rsidRDefault="002F2383" w:rsidP="00B721C8">
            <w:pPr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SIGNATURE</w:t>
            </w:r>
          </w:p>
        </w:tc>
        <w:tc>
          <w:tcPr>
            <w:tcW w:w="2852" w:type="dxa"/>
            <w:tcBorders>
              <w:top w:val="single" w:sz="4" w:space="0" w:color="41718F" w:themeColor="accent3"/>
              <w:bottom w:val="single" w:sz="4" w:space="0" w:color="41718F" w:themeColor="accent3"/>
            </w:tcBorders>
            <w:vAlign w:val="bottom"/>
          </w:tcPr>
          <w:p w14:paraId="5F9BD45D" w14:textId="77777777" w:rsidR="002F2383" w:rsidRPr="006928E4" w:rsidRDefault="002F2383" w:rsidP="00B721C8">
            <w:pPr>
              <w:spacing w:before="120"/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PRINT NAME</w:t>
            </w:r>
          </w:p>
        </w:tc>
        <w:tc>
          <w:tcPr>
            <w:tcW w:w="2377" w:type="dxa"/>
            <w:tcBorders>
              <w:top w:val="single" w:sz="4" w:space="0" w:color="41718F" w:themeColor="accent3"/>
              <w:bottom w:val="single" w:sz="4" w:space="0" w:color="41718F" w:themeColor="accent3"/>
            </w:tcBorders>
            <w:vAlign w:val="bottom"/>
          </w:tcPr>
          <w:p w14:paraId="782EDB2F" w14:textId="77777777" w:rsidR="002F2383" w:rsidRPr="006928E4" w:rsidRDefault="002F2383" w:rsidP="00B721C8">
            <w:pPr>
              <w:spacing w:before="120"/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DATE (DD-MM-YYYY)</w:t>
            </w:r>
          </w:p>
        </w:tc>
      </w:tr>
      <w:tr w:rsidR="002F2383" w14:paraId="0C3A06E3" w14:textId="77777777" w:rsidTr="00B721C8">
        <w:trPr>
          <w:trHeight w:val="850"/>
        </w:trPr>
        <w:tc>
          <w:tcPr>
            <w:tcW w:w="5228" w:type="dxa"/>
            <w:tcBorders>
              <w:top w:val="single" w:sz="4" w:space="0" w:color="41718F" w:themeColor="accent3"/>
              <w:left w:val="single" w:sz="4" w:space="0" w:color="41718F" w:themeColor="accent3"/>
              <w:bottom w:val="single" w:sz="4" w:space="0" w:color="41718F" w:themeColor="accent3"/>
              <w:right w:val="single" w:sz="4" w:space="0" w:color="41718F" w:themeColor="accent3"/>
            </w:tcBorders>
            <w:vAlign w:val="center"/>
          </w:tcPr>
          <w:p w14:paraId="45FE7628" w14:textId="77777777" w:rsidR="002F2383" w:rsidRDefault="002F2383" w:rsidP="00B721C8"/>
        </w:tc>
        <w:sdt>
          <w:sdtPr>
            <w:id w:val="-1731539181"/>
            <w:placeholder>
              <w:docPart w:val="FEDC8CEE4A714CF6B3395E5D24B3D77D"/>
            </w:placeholder>
            <w:text/>
          </w:sdtPr>
          <w:sdtEndPr/>
          <w:sdtContent>
            <w:tc>
              <w:tcPr>
                <w:tcW w:w="2852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4E07B09A" w14:textId="77777777" w:rsidR="002F2383" w:rsidRDefault="002F2383" w:rsidP="00B721C8">
                <w:r>
                  <w:t xml:space="preserve"> </w:t>
                </w:r>
              </w:p>
            </w:tc>
          </w:sdtContent>
        </w:sdt>
        <w:sdt>
          <w:sdtPr>
            <w:id w:val="-2081980328"/>
            <w:placeholder>
              <w:docPart w:val="904C553B696445D1A78FDF70EC8A10DE"/>
            </w:placeholder>
            <w:text/>
          </w:sdtPr>
          <w:sdtEndPr/>
          <w:sdtContent>
            <w:tc>
              <w:tcPr>
                <w:tcW w:w="2377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180ED625" w14:textId="77777777" w:rsidR="002F2383" w:rsidRDefault="002F2383" w:rsidP="00B721C8">
                <w:r>
                  <w:t xml:space="preserve"> </w:t>
                </w:r>
              </w:p>
            </w:tc>
          </w:sdtContent>
        </w:sdt>
      </w:tr>
      <w:tr w:rsidR="002F2383" w:rsidRPr="006928E4" w14:paraId="74A2711E" w14:textId="77777777" w:rsidTr="00B721C8">
        <w:tc>
          <w:tcPr>
            <w:tcW w:w="5228" w:type="dxa"/>
            <w:tcBorders>
              <w:top w:val="single" w:sz="4" w:space="0" w:color="41718F" w:themeColor="accent3"/>
              <w:bottom w:val="single" w:sz="4" w:space="0" w:color="41718F" w:themeColor="accent3"/>
            </w:tcBorders>
          </w:tcPr>
          <w:p w14:paraId="2926E3D8" w14:textId="77777777" w:rsidR="002F2383" w:rsidRDefault="002F2383" w:rsidP="00B721C8">
            <w:pPr>
              <w:spacing w:before="120"/>
              <w:rPr>
                <w:rFonts w:ascii="Source Sans Pro" w:hAnsi="Source Sans Pro"/>
              </w:rPr>
            </w:pPr>
          </w:p>
          <w:p w14:paraId="53FFA3D8" w14:textId="77777777" w:rsidR="002F2383" w:rsidRPr="006928E4" w:rsidRDefault="002F2383" w:rsidP="00B721C8">
            <w:pPr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SIGNATURE</w:t>
            </w:r>
          </w:p>
        </w:tc>
        <w:tc>
          <w:tcPr>
            <w:tcW w:w="2852" w:type="dxa"/>
            <w:tcBorders>
              <w:top w:val="single" w:sz="4" w:space="0" w:color="41718F" w:themeColor="accent3"/>
              <w:bottom w:val="single" w:sz="4" w:space="0" w:color="41718F" w:themeColor="accent3"/>
            </w:tcBorders>
            <w:vAlign w:val="bottom"/>
          </w:tcPr>
          <w:p w14:paraId="113D6F29" w14:textId="77777777" w:rsidR="002F2383" w:rsidRPr="006928E4" w:rsidRDefault="002F2383" w:rsidP="00B721C8">
            <w:pPr>
              <w:spacing w:before="120"/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PRINT NAME</w:t>
            </w:r>
          </w:p>
        </w:tc>
        <w:tc>
          <w:tcPr>
            <w:tcW w:w="2377" w:type="dxa"/>
            <w:tcBorders>
              <w:top w:val="single" w:sz="4" w:space="0" w:color="41718F" w:themeColor="accent3"/>
              <w:bottom w:val="single" w:sz="4" w:space="0" w:color="41718F" w:themeColor="accent3"/>
            </w:tcBorders>
            <w:vAlign w:val="bottom"/>
          </w:tcPr>
          <w:p w14:paraId="7CDE3BA0" w14:textId="77777777" w:rsidR="002F2383" w:rsidRPr="006928E4" w:rsidRDefault="002F2383" w:rsidP="00B721C8">
            <w:pPr>
              <w:spacing w:before="120"/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DATE (DD-MM-YYYY)</w:t>
            </w:r>
          </w:p>
        </w:tc>
      </w:tr>
      <w:tr w:rsidR="002F2383" w14:paraId="08B750C0" w14:textId="77777777" w:rsidTr="00B721C8">
        <w:trPr>
          <w:trHeight w:val="850"/>
        </w:trPr>
        <w:tc>
          <w:tcPr>
            <w:tcW w:w="5228" w:type="dxa"/>
            <w:tcBorders>
              <w:top w:val="single" w:sz="4" w:space="0" w:color="41718F" w:themeColor="accent3"/>
              <w:left w:val="single" w:sz="4" w:space="0" w:color="41718F" w:themeColor="accent3"/>
              <w:bottom w:val="single" w:sz="4" w:space="0" w:color="41718F" w:themeColor="accent3"/>
              <w:right w:val="single" w:sz="4" w:space="0" w:color="41718F" w:themeColor="accent3"/>
            </w:tcBorders>
            <w:vAlign w:val="center"/>
          </w:tcPr>
          <w:p w14:paraId="16DA7FD1" w14:textId="77777777" w:rsidR="002F2383" w:rsidRDefault="002F2383" w:rsidP="00B721C8"/>
        </w:tc>
        <w:sdt>
          <w:sdtPr>
            <w:id w:val="192660423"/>
            <w:placeholder>
              <w:docPart w:val="F3FE293A02C148B397608D64532DDD96"/>
            </w:placeholder>
            <w:text/>
          </w:sdtPr>
          <w:sdtEndPr/>
          <w:sdtContent>
            <w:tc>
              <w:tcPr>
                <w:tcW w:w="2852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57662867" w14:textId="77777777" w:rsidR="002F2383" w:rsidRDefault="002F2383" w:rsidP="00B721C8">
                <w:r>
                  <w:t xml:space="preserve"> </w:t>
                </w:r>
              </w:p>
            </w:tc>
          </w:sdtContent>
        </w:sdt>
        <w:sdt>
          <w:sdtPr>
            <w:id w:val="533620809"/>
            <w:placeholder>
              <w:docPart w:val="C2F781B6EC8D44D091EF00CE8639582B"/>
            </w:placeholder>
            <w:text/>
          </w:sdtPr>
          <w:sdtEndPr/>
          <w:sdtContent>
            <w:tc>
              <w:tcPr>
                <w:tcW w:w="2377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0528C918" w14:textId="77777777" w:rsidR="002F2383" w:rsidRDefault="002F2383" w:rsidP="00B721C8">
                <w:r>
                  <w:t xml:space="preserve"> </w:t>
                </w:r>
              </w:p>
            </w:tc>
          </w:sdtContent>
        </w:sdt>
      </w:tr>
      <w:tr w:rsidR="002F2383" w:rsidRPr="006928E4" w14:paraId="2C92909E" w14:textId="77777777" w:rsidTr="00B721C8">
        <w:tc>
          <w:tcPr>
            <w:tcW w:w="5228" w:type="dxa"/>
            <w:tcBorders>
              <w:top w:val="single" w:sz="4" w:space="0" w:color="41718F" w:themeColor="accent3"/>
              <w:bottom w:val="single" w:sz="4" w:space="0" w:color="41718F" w:themeColor="accent3"/>
            </w:tcBorders>
          </w:tcPr>
          <w:p w14:paraId="7BA17D9C" w14:textId="77777777" w:rsidR="002F2383" w:rsidRDefault="002F2383" w:rsidP="00B721C8">
            <w:pPr>
              <w:spacing w:before="120"/>
              <w:rPr>
                <w:rFonts w:ascii="Source Sans Pro" w:hAnsi="Source Sans Pro"/>
              </w:rPr>
            </w:pPr>
          </w:p>
          <w:p w14:paraId="7D5CBBC9" w14:textId="77777777" w:rsidR="002F2383" w:rsidRPr="006928E4" w:rsidRDefault="002F2383" w:rsidP="00B721C8">
            <w:pPr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SIGNATURE</w:t>
            </w:r>
          </w:p>
        </w:tc>
        <w:tc>
          <w:tcPr>
            <w:tcW w:w="2852" w:type="dxa"/>
            <w:tcBorders>
              <w:top w:val="single" w:sz="4" w:space="0" w:color="41718F" w:themeColor="accent3"/>
              <w:bottom w:val="single" w:sz="4" w:space="0" w:color="41718F" w:themeColor="accent3"/>
            </w:tcBorders>
            <w:vAlign w:val="bottom"/>
          </w:tcPr>
          <w:p w14:paraId="699D006F" w14:textId="77777777" w:rsidR="002F2383" w:rsidRPr="006928E4" w:rsidRDefault="002F2383" w:rsidP="00B721C8">
            <w:pPr>
              <w:spacing w:before="120"/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PRINT NAME</w:t>
            </w:r>
          </w:p>
        </w:tc>
        <w:tc>
          <w:tcPr>
            <w:tcW w:w="2377" w:type="dxa"/>
            <w:tcBorders>
              <w:top w:val="single" w:sz="4" w:space="0" w:color="41718F" w:themeColor="accent3"/>
              <w:bottom w:val="single" w:sz="4" w:space="0" w:color="41718F" w:themeColor="accent3"/>
            </w:tcBorders>
            <w:vAlign w:val="bottom"/>
          </w:tcPr>
          <w:p w14:paraId="47268A40" w14:textId="77777777" w:rsidR="002F2383" w:rsidRPr="006928E4" w:rsidRDefault="002F2383" w:rsidP="00B721C8">
            <w:pPr>
              <w:spacing w:before="120"/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DATE (DD-MM-YYYY)</w:t>
            </w:r>
          </w:p>
        </w:tc>
      </w:tr>
      <w:tr w:rsidR="002F2383" w14:paraId="38D0E24D" w14:textId="77777777" w:rsidTr="00B721C8">
        <w:trPr>
          <w:trHeight w:val="850"/>
        </w:trPr>
        <w:tc>
          <w:tcPr>
            <w:tcW w:w="5228" w:type="dxa"/>
            <w:tcBorders>
              <w:top w:val="single" w:sz="4" w:space="0" w:color="41718F" w:themeColor="accent3"/>
              <w:left w:val="single" w:sz="4" w:space="0" w:color="41718F" w:themeColor="accent3"/>
              <w:bottom w:val="single" w:sz="4" w:space="0" w:color="41718F" w:themeColor="accent3"/>
              <w:right w:val="single" w:sz="4" w:space="0" w:color="41718F" w:themeColor="accent3"/>
            </w:tcBorders>
            <w:vAlign w:val="center"/>
          </w:tcPr>
          <w:p w14:paraId="0DC2CF4C" w14:textId="77777777" w:rsidR="002F2383" w:rsidRDefault="002F2383" w:rsidP="00B721C8"/>
        </w:tc>
        <w:sdt>
          <w:sdtPr>
            <w:id w:val="225501188"/>
            <w:placeholder>
              <w:docPart w:val="53C46458BE514F4DB1EB37E2226AA5C7"/>
            </w:placeholder>
            <w:text/>
          </w:sdtPr>
          <w:sdtEndPr/>
          <w:sdtContent>
            <w:tc>
              <w:tcPr>
                <w:tcW w:w="2852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05975E8B" w14:textId="77777777" w:rsidR="002F2383" w:rsidRDefault="002F2383" w:rsidP="00B721C8">
                <w:r>
                  <w:t xml:space="preserve"> </w:t>
                </w:r>
              </w:p>
            </w:tc>
          </w:sdtContent>
        </w:sdt>
        <w:sdt>
          <w:sdtPr>
            <w:id w:val="1949035494"/>
            <w:placeholder>
              <w:docPart w:val="1307539C31AC4E86B3EF5A6C4EC4BF3F"/>
            </w:placeholder>
            <w:text/>
          </w:sdtPr>
          <w:sdtEndPr/>
          <w:sdtContent>
            <w:tc>
              <w:tcPr>
                <w:tcW w:w="2377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1B12BC5C" w14:textId="77777777" w:rsidR="002F2383" w:rsidRDefault="002F2383" w:rsidP="00B721C8">
                <w:r>
                  <w:t xml:space="preserve"> </w:t>
                </w:r>
              </w:p>
            </w:tc>
          </w:sdtContent>
        </w:sdt>
      </w:tr>
    </w:tbl>
    <w:p w14:paraId="01B40847" w14:textId="77777777" w:rsidR="002F2383" w:rsidRPr="00B37194" w:rsidRDefault="002F2383" w:rsidP="006F5660">
      <w:pPr>
        <w:pStyle w:val="BodyCopy"/>
        <w:rPr>
          <w:sz w:val="2"/>
          <w:szCs w:val="2"/>
        </w:rPr>
      </w:pPr>
    </w:p>
    <w:sectPr w:rsidR="002F2383" w:rsidRPr="00B37194" w:rsidSect="00B51553">
      <w:headerReference w:type="default" r:id="rId12"/>
      <w:footerReference w:type="even" r:id="rId13"/>
      <w:footerReference w:type="default" r:id="rId14"/>
      <w:pgSz w:w="11907" w:h="16840" w:code="9"/>
      <w:pgMar w:top="2506" w:right="720" w:bottom="709" w:left="720" w:header="142" w:footer="331" w:gutter="0"/>
      <w:cols w:space="720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157FB3" w14:textId="77777777" w:rsidR="00A5602B" w:rsidRDefault="00A5602B" w:rsidP="00E11DA9">
      <w:r>
        <w:separator/>
      </w:r>
    </w:p>
    <w:p w14:paraId="20D0C800" w14:textId="77777777" w:rsidR="00A5602B" w:rsidRDefault="00A5602B" w:rsidP="00E11DA9"/>
    <w:p w14:paraId="049576E7" w14:textId="77777777" w:rsidR="00A5602B" w:rsidRDefault="00A5602B" w:rsidP="00E11DA9"/>
    <w:p w14:paraId="74FF39A8" w14:textId="77777777" w:rsidR="00A5602B" w:rsidRDefault="00A5602B"/>
  </w:endnote>
  <w:endnote w:type="continuationSeparator" w:id="0">
    <w:p w14:paraId="7137FF45" w14:textId="77777777" w:rsidR="00A5602B" w:rsidRDefault="00A5602B" w:rsidP="00E11DA9">
      <w:r>
        <w:continuationSeparator/>
      </w:r>
    </w:p>
    <w:p w14:paraId="0C48DC4D" w14:textId="77777777" w:rsidR="00A5602B" w:rsidRDefault="00A5602B" w:rsidP="00E11DA9"/>
    <w:p w14:paraId="62382E8B" w14:textId="77777777" w:rsidR="00A5602B" w:rsidRDefault="00A5602B" w:rsidP="00E11DA9"/>
    <w:p w14:paraId="205E69A8" w14:textId="77777777" w:rsidR="00A5602B" w:rsidRDefault="00A5602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Serif">
    <w:altName w:val="Cambria"/>
    <w:charset w:val="00"/>
    <w:family w:val="roman"/>
    <w:pitch w:val="variable"/>
    <w:sig w:usb0="00000003" w:usb1="00000000" w:usb2="00000000" w:usb3="00000000" w:csb0="00000001" w:csb1="00000000"/>
  </w:font>
  <w:font w:name="Source Sans Pro Light">
    <w:panose1 w:val="020B0403030403020204"/>
    <w:charset w:val="00"/>
    <w:family w:val="swiss"/>
    <w:pitch w:val="variable"/>
    <w:sig w:usb0="600002F7" w:usb1="02000001" w:usb2="00000000" w:usb3="00000000" w:csb0="000001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imes New Roman (Headings CS)">
    <w:altName w:val="Times New Roman"/>
    <w:charset w:val="00"/>
    <w:family w:val="roman"/>
    <w:pitch w:val="default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Aller-Light">
    <w:altName w:val="Cambria"/>
    <w:charset w:val="4D"/>
    <w:family w:val="auto"/>
    <w:pitch w:val="variable"/>
    <w:sig w:usb0="A00000AF" w:usb1="5000205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aunPenh (Body CS)">
    <w:altName w:val="Cambria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F546BD" w14:textId="77777777" w:rsidR="00CA04B3" w:rsidRDefault="00CA04B3" w:rsidP="00E11DA9">
    <w:r>
      <w:fldChar w:fldCharType="begin"/>
    </w:r>
    <w:r>
      <w:instrText xml:space="preserve">PAGE  </w:instrText>
    </w:r>
    <w:r>
      <w:fldChar w:fldCharType="separate"/>
    </w:r>
    <w:r w:rsidR="00C17416">
      <w:rPr>
        <w:noProof/>
      </w:rPr>
      <w:t>2</w:t>
    </w:r>
    <w:r>
      <w:fldChar w:fldCharType="end"/>
    </w:r>
  </w:p>
  <w:p w14:paraId="3AA7A849" w14:textId="77777777" w:rsidR="00CA04B3" w:rsidRDefault="00CA04B3" w:rsidP="00E11DA9"/>
  <w:p w14:paraId="4CEFDA73" w14:textId="77777777" w:rsidR="007B4D63" w:rsidRDefault="007B4D63" w:rsidP="00E11DA9"/>
  <w:p w14:paraId="289C5721" w14:textId="77777777" w:rsidR="007B4D63" w:rsidRDefault="007B4D63" w:rsidP="00E11DA9"/>
  <w:p w14:paraId="10C74F4E" w14:textId="77777777" w:rsidR="00EE47B1" w:rsidRDefault="00EE47B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 w:val="16"/>
        <w:szCs w:val="16"/>
      </w:rPr>
      <w:id w:val="297734584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6959CD1" w14:textId="4F2E974A" w:rsidR="001655FE" w:rsidRPr="001655FE" w:rsidRDefault="001655FE" w:rsidP="001655FE">
            <w:pPr>
              <w:pStyle w:val="Footer"/>
              <w:jc w:val="center"/>
              <w:rPr>
                <w:sz w:val="16"/>
                <w:szCs w:val="16"/>
              </w:rPr>
            </w:pPr>
            <w:r w:rsidRPr="001655FE">
              <w:rPr>
                <w:sz w:val="16"/>
                <w:szCs w:val="16"/>
              </w:rPr>
              <w:t xml:space="preserve">Page </w:t>
            </w:r>
            <w:r w:rsidRPr="001655FE">
              <w:rPr>
                <w:sz w:val="16"/>
                <w:szCs w:val="16"/>
              </w:rPr>
              <w:fldChar w:fldCharType="begin"/>
            </w:r>
            <w:r w:rsidRPr="001655FE">
              <w:rPr>
                <w:sz w:val="16"/>
                <w:szCs w:val="16"/>
              </w:rPr>
              <w:instrText xml:space="preserve"> PAGE </w:instrText>
            </w:r>
            <w:r w:rsidRPr="001655FE">
              <w:rPr>
                <w:sz w:val="16"/>
                <w:szCs w:val="16"/>
              </w:rPr>
              <w:fldChar w:fldCharType="separate"/>
            </w:r>
            <w:r w:rsidRPr="001655FE">
              <w:rPr>
                <w:noProof/>
                <w:sz w:val="16"/>
                <w:szCs w:val="16"/>
              </w:rPr>
              <w:t>2</w:t>
            </w:r>
            <w:r w:rsidRPr="001655FE">
              <w:rPr>
                <w:sz w:val="16"/>
                <w:szCs w:val="16"/>
              </w:rPr>
              <w:fldChar w:fldCharType="end"/>
            </w:r>
            <w:r w:rsidRPr="001655FE">
              <w:rPr>
                <w:sz w:val="16"/>
                <w:szCs w:val="16"/>
              </w:rPr>
              <w:t xml:space="preserve"> of </w:t>
            </w:r>
            <w:r w:rsidRPr="001655FE">
              <w:rPr>
                <w:sz w:val="16"/>
                <w:szCs w:val="16"/>
              </w:rPr>
              <w:fldChar w:fldCharType="begin"/>
            </w:r>
            <w:r w:rsidRPr="001655FE">
              <w:rPr>
                <w:sz w:val="16"/>
                <w:szCs w:val="16"/>
              </w:rPr>
              <w:instrText xml:space="preserve"> NUMPAGES  </w:instrText>
            </w:r>
            <w:r w:rsidRPr="001655FE">
              <w:rPr>
                <w:sz w:val="16"/>
                <w:szCs w:val="16"/>
              </w:rPr>
              <w:fldChar w:fldCharType="separate"/>
            </w:r>
            <w:r w:rsidRPr="001655FE">
              <w:rPr>
                <w:noProof/>
                <w:sz w:val="16"/>
                <w:szCs w:val="16"/>
              </w:rPr>
              <w:t>2</w:t>
            </w:r>
            <w:r w:rsidRPr="001655FE">
              <w:rPr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523C84" w14:textId="77777777" w:rsidR="00A5602B" w:rsidRDefault="00A5602B" w:rsidP="00E11DA9">
      <w:r>
        <w:separator/>
      </w:r>
    </w:p>
    <w:p w14:paraId="60E86061" w14:textId="77777777" w:rsidR="00A5602B" w:rsidRDefault="00A5602B" w:rsidP="00E11DA9"/>
    <w:p w14:paraId="4DC64D91" w14:textId="77777777" w:rsidR="00A5602B" w:rsidRDefault="00A5602B" w:rsidP="00E11DA9"/>
    <w:p w14:paraId="4B9A95D5" w14:textId="77777777" w:rsidR="00A5602B" w:rsidRDefault="00A5602B"/>
  </w:footnote>
  <w:footnote w:type="continuationSeparator" w:id="0">
    <w:p w14:paraId="46AC0761" w14:textId="77777777" w:rsidR="00A5602B" w:rsidRDefault="00A5602B" w:rsidP="00E11DA9">
      <w:r>
        <w:continuationSeparator/>
      </w:r>
    </w:p>
    <w:p w14:paraId="50A3E5AF" w14:textId="77777777" w:rsidR="00A5602B" w:rsidRDefault="00A5602B" w:rsidP="00E11DA9"/>
    <w:p w14:paraId="3AAF556C" w14:textId="77777777" w:rsidR="00A5602B" w:rsidRDefault="00A5602B" w:rsidP="00E11DA9"/>
    <w:p w14:paraId="736CEAD2" w14:textId="77777777" w:rsidR="00A5602B" w:rsidRDefault="00A5602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ED4435" w14:textId="77777777" w:rsidR="00CE33B3" w:rsidRDefault="00CE33B3" w:rsidP="00CE33B3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7897E13" wp14:editId="10B663EA">
              <wp:simplePos x="0" y="0"/>
              <wp:positionH relativeFrom="column">
                <wp:posOffset>3273552</wp:posOffset>
              </wp:positionH>
              <wp:positionV relativeFrom="paragraph">
                <wp:posOffset>326796</wp:posOffset>
              </wp:positionV>
              <wp:extent cx="3302940" cy="812800"/>
              <wp:effectExtent l="0" t="0" r="12065" b="6350"/>
              <wp:wrapNone/>
              <wp:docPr id="8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02940" cy="812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AE20D49" w14:textId="2D336E4E" w:rsidR="00CE33B3" w:rsidRPr="00CE33B3" w:rsidRDefault="00CE33B3" w:rsidP="00CE33B3">
                          <w:pPr>
                            <w:pStyle w:val="Heading6"/>
                            <w:spacing w:after="120"/>
                            <w:rPr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</w:p>
                        <w:p w14:paraId="5D24830F" w14:textId="50992F52" w:rsidR="00CE33B3" w:rsidRPr="00AC6461" w:rsidRDefault="003D6E3C" w:rsidP="00AC6461">
                          <w:pPr>
                            <w:pStyle w:val="Heading3"/>
                            <w:spacing w:after="0"/>
                            <w:rPr>
                              <w:color w:val="FFFFFF" w:themeColor="background1"/>
                            </w:rPr>
                          </w:pPr>
                          <w:r>
                            <w:rPr>
                              <w:color w:val="FFFFFF" w:themeColor="background1"/>
                            </w:rPr>
                            <w:t>ADDIT</w:t>
                          </w:r>
                          <w:r w:rsidR="0009649A">
                            <w:rPr>
                              <w:color w:val="FFFFFF" w:themeColor="background1"/>
                            </w:rPr>
                            <w:t>I</w:t>
                          </w:r>
                          <w:r>
                            <w:rPr>
                              <w:color w:val="FFFFFF" w:themeColor="background1"/>
                            </w:rPr>
                            <w:t>ONAL</w:t>
                          </w:r>
                          <w:r w:rsidR="007873F3">
                            <w:rPr>
                              <w:color w:val="FFFFFF" w:themeColor="background1"/>
                            </w:rPr>
                            <w:t xml:space="preserve"> CONTACT</w:t>
                          </w:r>
                          <w:r w:rsidR="00413AB8">
                            <w:rPr>
                              <w:color w:val="FFFFFF" w:themeColor="background1"/>
                            </w:rPr>
                            <w:t xml:space="preserve"> FORM</w:t>
                          </w:r>
                        </w:p>
                        <w:p w14:paraId="5CC4B29C" w14:textId="64BFC828" w:rsidR="00CE33B3" w:rsidRPr="00AC6461" w:rsidRDefault="00CE33B3" w:rsidP="00AC6461">
                          <w:pPr>
                            <w:pStyle w:val="Heading4"/>
                            <w:spacing w:after="0"/>
                            <w:rPr>
                              <w:color w:val="FFFFFF" w:themeColor="background1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897E13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style="position:absolute;margin-left:257.75pt;margin-top:25.75pt;width:260.05pt;height:6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" filled="f" stroked="f" strokeweight=".5pt">
              <v:textbox inset="0,0,0,0">
                <w:txbxContent>
                  <w:p w14:paraId="4AE20D49" w14:textId="2D336E4E" w:rsidR="00CE33B3" w:rsidRPr="00CE33B3" w:rsidRDefault="00CE33B3" w:rsidP="00CE33B3">
                    <w:pPr>
                      <w:pStyle w:val="Heading6"/>
                      <w:spacing w:after="120"/>
                      <w:rPr>
                        <w:color w:val="FFFFFF" w:themeColor="background1"/>
                        <w:sz w:val="20"/>
                        <w:szCs w:val="20"/>
                      </w:rPr>
                    </w:pPr>
                  </w:p>
                  <w:p w14:paraId="5D24830F" w14:textId="50992F52" w:rsidR="00CE33B3" w:rsidRPr="00AC6461" w:rsidRDefault="003D6E3C" w:rsidP="00AC6461">
                    <w:pPr>
                      <w:pStyle w:val="Heading3"/>
                      <w:spacing w:after="0"/>
                      <w:rPr>
                        <w:color w:val="FFFFFF" w:themeColor="background1"/>
                      </w:rPr>
                    </w:pPr>
                    <w:r>
                      <w:rPr>
                        <w:color w:val="FFFFFF" w:themeColor="background1"/>
                      </w:rPr>
                      <w:t>ADDIT</w:t>
                    </w:r>
                    <w:r w:rsidR="0009649A">
                      <w:rPr>
                        <w:color w:val="FFFFFF" w:themeColor="background1"/>
                      </w:rPr>
                      <w:t>I</w:t>
                    </w:r>
                    <w:r>
                      <w:rPr>
                        <w:color w:val="FFFFFF" w:themeColor="background1"/>
                      </w:rPr>
                      <w:t>ONAL</w:t>
                    </w:r>
                    <w:r w:rsidR="007873F3">
                      <w:rPr>
                        <w:color w:val="FFFFFF" w:themeColor="background1"/>
                      </w:rPr>
                      <w:t xml:space="preserve"> CONTACT</w:t>
                    </w:r>
                    <w:r w:rsidR="00413AB8">
                      <w:rPr>
                        <w:color w:val="FFFFFF" w:themeColor="background1"/>
                      </w:rPr>
                      <w:t xml:space="preserve"> FORM</w:t>
                    </w:r>
                  </w:p>
                  <w:p w14:paraId="5CC4B29C" w14:textId="64BFC828" w:rsidR="00CE33B3" w:rsidRPr="00AC6461" w:rsidRDefault="00CE33B3" w:rsidP="00AC6461">
                    <w:pPr>
                      <w:pStyle w:val="Heading4"/>
                      <w:spacing w:after="0"/>
                      <w:rPr>
                        <w:color w:val="FFFFFF" w:themeColor="background1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0" locked="0" layoutInCell="1" allowOverlap="1" wp14:anchorId="4023C6A6" wp14:editId="3788A273">
          <wp:simplePos x="0" y="0"/>
          <wp:positionH relativeFrom="column">
            <wp:posOffset>3897615</wp:posOffset>
          </wp:positionH>
          <wp:positionV relativeFrom="paragraph">
            <wp:posOffset>-308087</wp:posOffset>
          </wp:positionV>
          <wp:extent cx="3203161" cy="1588420"/>
          <wp:effectExtent l="0" t="0" r="0" b="0"/>
          <wp:wrapNone/>
          <wp:docPr id="98" name="Picture 9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40456" cy="160691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C2609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CCEEF2" wp14:editId="43F7733C">
              <wp:simplePos x="0" y="0"/>
              <wp:positionH relativeFrom="column">
                <wp:posOffset>-457200</wp:posOffset>
              </wp:positionH>
              <wp:positionV relativeFrom="paragraph">
                <wp:posOffset>-179070</wp:posOffset>
              </wp:positionV>
              <wp:extent cx="7559675" cy="1460500"/>
              <wp:effectExtent l="0" t="0" r="0" b="0"/>
              <wp:wrapNone/>
              <wp:docPr id="10" name="Rectangl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9675" cy="1460500"/>
                      </a:xfrm>
                      <a:prstGeom prst="rect">
                        <a:avLst/>
                      </a:prstGeom>
                      <a:solidFill>
                        <a:srgbClr val="01426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F47C8BB" id="Rectangle 10" o:spid="_x0000_s1026" style="position:absolute;margin-left:-36pt;margin-top:-14.1pt;width:595.25pt;height:1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" fillcolor="#01426a" stroked="f" strokeweight="1pt"/>
          </w:pict>
        </mc:Fallback>
      </mc:AlternateContent>
    </w:r>
    <w:r>
      <w:rPr>
        <w:noProof/>
      </w:rPr>
      <w:drawing>
        <wp:anchor distT="0" distB="0" distL="114300" distR="114300" simplePos="0" relativeHeight="251662336" behindDoc="0" locked="0" layoutInCell="1" allowOverlap="1" wp14:anchorId="070C9CEB" wp14:editId="09EC87DD">
          <wp:simplePos x="0" y="0"/>
          <wp:positionH relativeFrom="column">
            <wp:posOffset>-101600</wp:posOffset>
          </wp:positionH>
          <wp:positionV relativeFrom="paragraph">
            <wp:posOffset>49530</wp:posOffset>
          </wp:positionV>
          <wp:extent cx="2504322" cy="673100"/>
          <wp:effectExtent l="0" t="0" r="0" b="0"/>
          <wp:wrapNone/>
          <wp:docPr id="99" name="Picture 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Picture 2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04322" cy="673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C5E79B2" w14:textId="77777777" w:rsidR="00AA36AC" w:rsidRPr="00CE33B3" w:rsidRDefault="00CE33B3" w:rsidP="00CE33B3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224EE5E" wp14:editId="6DD9781E">
              <wp:simplePos x="0" y="0"/>
              <wp:positionH relativeFrom="column">
                <wp:posOffset>659081</wp:posOffset>
              </wp:positionH>
              <wp:positionV relativeFrom="paragraph">
                <wp:posOffset>538215</wp:posOffset>
              </wp:positionV>
              <wp:extent cx="2438400" cy="596545"/>
              <wp:effectExtent l="0" t="0" r="0" b="13335"/>
              <wp:wrapNone/>
              <wp:docPr id="32" name="Text Box 3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38400" cy="5965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6266B96" w14:textId="77777777" w:rsidR="00CE33B3" w:rsidRPr="00EE25BB" w:rsidRDefault="00CE33B3" w:rsidP="00CE33B3">
                          <w:pPr>
                            <w:rPr>
                              <w:rFonts w:cs="DaunPenh (Body CS)"/>
                              <w:color w:val="F2F6F8"/>
                              <w:sz w:val="14"/>
                              <w:szCs w:val="14"/>
                            </w:rPr>
                          </w:pPr>
                          <w:r w:rsidRPr="00CE33B3">
                            <w:rPr>
                              <w:rFonts w:cs="DaunPenh (Body CS)"/>
                              <w:color w:val="F2F6F8"/>
                              <w:sz w:val="14"/>
                              <w:szCs w:val="14"/>
                            </w:rPr>
                            <w:t>Tier One Capital Pty Ltd ACN 619 800 752</w:t>
                          </w:r>
                        </w:p>
                        <w:p w14:paraId="7AFA3354" w14:textId="77777777" w:rsidR="00CE33B3" w:rsidRPr="00CE33B3" w:rsidRDefault="00CE33B3" w:rsidP="00CE33B3">
                          <w:pPr>
                            <w:rPr>
                              <w:rFonts w:cs="DaunPenh (Body CS)"/>
                              <w:color w:val="F2F6F8"/>
                              <w:sz w:val="2"/>
                              <w:szCs w:val="8"/>
                            </w:rPr>
                          </w:pPr>
                          <w:r w:rsidRPr="00CE33B3">
                            <w:rPr>
                              <w:rFonts w:cs="DaunPenh (Body CS)"/>
                              <w:color w:val="F2F6F8"/>
                              <w:sz w:val="14"/>
                              <w:szCs w:val="14"/>
                            </w:rPr>
                            <w:t>Authorised Representative (No. 1279013) of</w:t>
                          </w:r>
                          <w:r>
                            <w:rPr>
                              <w:rFonts w:cs="DaunPenh (Body CS)"/>
                              <w:color w:val="F2F6F8"/>
                              <w:sz w:val="14"/>
                              <w:szCs w:val="14"/>
                            </w:rPr>
                            <w:br/>
                          </w:r>
                          <w:r w:rsidRPr="00CE33B3">
                            <w:rPr>
                              <w:rFonts w:cs="DaunPenh (Body CS)"/>
                              <w:color w:val="F2F6F8"/>
                              <w:sz w:val="14"/>
                              <w:szCs w:val="14"/>
                            </w:rPr>
                            <w:t>AUS Finance Group AFSL 470573</w:t>
                          </w:r>
                          <w:r>
                            <w:rPr>
                              <w:rFonts w:cs="DaunPenh (Body CS)"/>
                              <w:color w:val="F2F6F8"/>
                              <w:sz w:val="14"/>
                              <w:szCs w:val="14"/>
                            </w:rPr>
                            <w:br/>
                          </w:r>
                        </w:p>
                        <w:p w14:paraId="6B902103" w14:textId="77777777" w:rsidR="00CE33B3" w:rsidRPr="00AC6461" w:rsidRDefault="00CE33B3" w:rsidP="00AC6461">
                          <w:pPr>
                            <w:pStyle w:val="Normal2"/>
                            <w:rPr>
                              <w:color w:val="FFFFFF" w:themeColor="background1"/>
                              <w:sz w:val="14"/>
                              <w:szCs w:val="14"/>
                            </w:rPr>
                          </w:pPr>
                          <w:r w:rsidRPr="00AC6461">
                            <w:rPr>
                              <w:color w:val="FFFFFF" w:themeColor="background1"/>
                              <w:sz w:val="14"/>
                              <w:szCs w:val="14"/>
                            </w:rPr>
                            <w:t>www.tieronecapital.com.au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224EE5E" id="Text Box 32" o:spid="_x0000_s1027" type="#_x0000_t202" style="position:absolute;margin-left:51.9pt;margin-top:42.4pt;width:192pt;height:46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" filled="f" stroked="f" strokeweight=".5pt">
              <v:textbox inset="0,0,0,0">
                <w:txbxContent>
                  <w:p w14:paraId="36266B96" w14:textId="77777777" w:rsidR="00CE33B3" w:rsidRPr="00EE25BB" w:rsidRDefault="00CE33B3" w:rsidP="00CE33B3">
                    <w:pPr>
                      <w:rPr>
                        <w:rFonts w:cs="DaunPenh (Body CS)"/>
                        <w:color w:val="F2F6F8"/>
                        <w:sz w:val="14"/>
                        <w:szCs w:val="14"/>
                      </w:rPr>
                    </w:pPr>
                    <w:r w:rsidRPr="00CE33B3">
                      <w:rPr>
                        <w:rFonts w:cs="DaunPenh (Body CS)"/>
                        <w:color w:val="F2F6F8"/>
                        <w:sz w:val="14"/>
                        <w:szCs w:val="14"/>
                      </w:rPr>
                      <w:t>Tier One Capital Pty Ltd ACN 619 800 752</w:t>
                    </w:r>
                  </w:p>
                  <w:p w14:paraId="7AFA3354" w14:textId="77777777" w:rsidR="00CE33B3" w:rsidRPr="00CE33B3" w:rsidRDefault="00CE33B3" w:rsidP="00CE33B3">
                    <w:pPr>
                      <w:rPr>
                        <w:rFonts w:cs="DaunPenh (Body CS)"/>
                        <w:color w:val="F2F6F8"/>
                        <w:sz w:val="2"/>
                        <w:szCs w:val="8"/>
                      </w:rPr>
                    </w:pPr>
                    <w:r w:rsidRPr="00CE33B3">
                      <w:rPr>
                        <w:rFonts w:cs="DaunPenh (Body CS)"/>
                        <w:color w:val="F2F6F8"/>
                        <w:sz w:val="14"/>
                        <w:szCs w:val="14"/>
                      </w:rPr>
                      <w:t>Authorised Representative (No. 1279013) of</w:t>
                    </w:r>
                    <w:r>
                      <w:rPr>
                        <w:rFonts w:cs="DaunPenh (Body CS)"/>
                        <w:color w:val="F2F6F8"/>
                        <w:sz w:val="14"/>
                        <w:szCs w:val="14"/>
                      </w:rPr>
                      <w:br/>
                    </w:r>
                    <w:r w:rsidRPr="00CE33B3">
                      <w:rPr>
                        <w:rFonts w:cs="DaunPenh (Body CS)"/>
                        <w:color w:val="F2F6F8"/>
                        <w:sz w:val="14"/>
                        <w:szCs w:val="14"/>
                      </w:rPr>
                      <w:t>AUS Finance Group AFSL 470573</w:t>
                    </w:r>
                    <w:r>
                      <w:rPr>
                        <w:rFonts w:cs="DaunPenh (Body CS)"/>
                        <w:color w:val="F2F6F8"/>
                        <w:sz w:val="14"/>
                        <w:szCs w:val="14"/>
                      </w:rPr>
                      <w:br/>
                    </w:r>
                  </w:p>
                  <w:p w14:paraId="6B902103" w14:textId="77777777" w:rsidR="00CE33B3" w:rsidRPr="00AC6461" w:rsidRDefault="00CE33B3" w:rsidP="00AC6461">
                    <w:pPr>
                      <w:pStyle w:val="Normal2"/>
                      <w:rPr>
                        <w:color w:val="FFFFFF" w:themeColor="background1"/>
                        <w:sz w:val="14"/>
                        <w:szCs w:val="14"/>
                      </w:rPr>
                    </w:pPr>
                    <w:r w:rsidRPr="00AC6461">
                      <w:rPr>
                        <w:color w:val="FFFFFF" w:themeColor="background1"/>
                        <w:sz w:val="14"/>
                        <w:szCs w:val="14"/>
                      </w:rPr>
                      <w:t>www.tieronecapital.com.au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95B012A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F329EC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6CC43C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CBA73F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91A1FA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720754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8F268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422E5A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18644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29690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 w15:restartNumberingAfterBreak="0">
    <w:nsid w:val="03311D7C"/>
    <w:multiLevelType w:val="hybridMultilevel"/>
    <w:tmpl w:val="C15464C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557161C"/>
    <w:multiLevelType w:val="hybridMultilevel"/>
    <w:tmpl w:val="DC1835B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6E86A47"/>
    <w:multiLevelType w:val="singleLevel"/>
    <w:tmpl w:val="C49AE08C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4" w15:restartNumberingAfterBreak="0">
    <w:nsid w:val="1B065DF3"/>
    <w:multiLevelType w:val="hybridMultilevel"/>
    <w:tmpl w:val="E918E2E0"/>
    <w:lvl w:ilvl="0" w:tplc="0C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E2564D"/>
    <w:multiLevelType w:val="singleLevel"/>
    <w:tmpl w:val="FFFFFFFF"/>
    <w:lvl w:ilvl="0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16" w15:restartNumberingAfterBreak="0">
    <w:nsid w:val="351111DA"/>
    <w:multiLevelType w:val="hybridMultilevel"/>
    <w:tmpl w:val="1A56991C"/>
    <w:lvl w:ilvl="0" w:tplc="0AA4BB22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110" w:hanging="360"/>
      </w:pPr>
    </w:lvl>
    <w:lvl w:ilvl="2" w:tplc="0C09001B" w:tentative="1">
      <w:start w:val="1"/>
      <w:numFmt w:val="lowerRoman"/>
      <w:lvlText w:val="%3."/>
      <w:lvlJc w:val="right"/>
      <w:pPr>
        <w:ind w:left="1830" w:hanging="180"/>
      </w:pPr>
    </w:lvl>
    <w:lvl w:ilvl="3" w:tplc="0C09000F" w:tentative="1">
      <w:start w:val="1"/>
      <w:numFmt w:val="decimal"/>
      <w:lvlText w:val="%4."/>
      <w:lvlJc w:val="left"/>
      <w:pPr>
        <w:ind w:left="2550" w:hanging="360"/>
      </w:pPr>
    </w:lvl>
    <w:lvl w:ilvl="4" w:tplc="0C090019" w:tentative="1">
      <w:start w:val="1"/>
      <w:numFmt w:val="lowerLetter"/>
      <w:lvlText w:val="%5."/>
      <w:lvlJc w:val="left"/>
      <w:pPr>
        <w:ind w:left="3270" w:hanging="360"/>
      </w:pPr>
    </w:lvl>
    <w:lvl w:ilvl="5" w:tplc="0C09001B" w:tentative="1">
      <w:start w:val="1"/>
      <w:numFmt w:val="lowerRoman"/>
      <w:lvlText w:val="%6."/>
      <w:lvlJc w:val="right"/>
      <w:pPr>
        <w:ind w:left="3990" w:hanging="180"/>
      </w:pPr>
    </w:lvl>
    <w:lvl w:ilvl="6" w:tplc="0C09000F" w:tentative="1">
      <w:start w:val="1"/>
      <w:numFmt w:val="decimal"/>
      <w:lvlText w:val="%7."/>
      <w:lvlJc w:val="left"/>
      <w:pPr>
        <w:ind w:left="4710" w:hanging="360"/>
      </w:pPr>
    </w:lvl>
    <w:lvl w:ilvl="7" w:tplc="0C090019" w:tentative="1">
      <w:start w:val="1"/>
      <w:numFmt w:val="lowerLetter"/>
      <w:lvlText w:val="%8."/>
      <w:lvlJc w:val="left"/>
      <w:pPr>
        <w:ind w:left="5430" w:hanging="360"/>
      </w:pPr>
    </w:lvl>
    <w:lvl w:ilvl="8" w:tplc="0C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7" w15:restartNumberingAfterBreak="0">
    <w:nsid w:val="37C0114D"/>
    <w:multiLevelType w:val="hybridMultilevel"/>
    <w:tmpl w:val="E446CF58"/>
    <w:lvl w:ilvl="0" w:tplc="0C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D56B58"/>
    <w:multiLevelType w:val="hybridMultilevel"/>
    <w:tmpl w:val="31027E46"/>
    <w:lvl w:ilvl="0" w:tplc="0AA4BB22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110" w:hanging="360"/>
      </w:pPr>
    </w:lvl>
    <w:lvl w:ilvl="2" w:tplc="0C09001B" w:tentative="1">
      <w:start w:val="1"/>
      <w:numFmt w:val="lowerRoman"/>
      <w:lvlText w:val="%3."/>
      <w:lvlJc w:val="right"/>
      <w:pPr>
        <w:ind w:left="1830" w:hanging="180"/>
      </w:pPr>
    </w:lvl>
    <w:lvl w:ilvl="3" w:tplc="0C09000F" w:tentative="1">
      <w:start w:val="1"/>
      <w:numFmt w:val="decimal"/>
      <w:lvlText w:val="%4."/>
      <w:lvlJc w:val="left"/>
      <w:pPr>
        <w:ind w:left="2550" w:hanging="360"/>
      </w:pPr>
    </w:lvl>
    <w:lvl w:ilvl="4" w:tplc="0C090019" w:tentative="1">
      <w:start w:val="1"/>
      <w:numFmt w:val="lowerLetter"/>
      <w:lvlText w:val="%5."/>
      <w:lvlJc w:val="left"/>
      <w:pPr>
        <w:ind w:left="3270" w:hanging="360"/>
      </w:pPr>
    </w:lvl>
    <w:lvl w:ilvl="5" w:tplc="0C09001B" w:tentative="1">
      <w:start w:val="1"/>
      <w:numFmt w:val="lowerRoman"/>
      <w:lvlText w:val="%6."/>
      <w:lvlJc w:val="right"/>
      <w:pPr>
        <w:ind w:left="3990" w:hanging="180"/>
      </w:pPr>
    </w:lvl>
    <w:lvl w:ilvl="6" w:tplc="0C09000F" w:tentative="1">
      <w:start w:val="1"/>
      <w:numFmt w:val="decimal"/>
      <w:lvlText w:val="%7."/>
      <w:lvlJc w:val="left"/>
      <w:pPr>
        <w:ind w:left="4710" w:hanging="360"/>
      </w:pPr>
    </w:lvl>
    <w:lvl w:ilvl="7" w:tplc="0C090019" w:tentative="1">
      <w:start w:val="1"/>
      <w:numFmt w:val="lowerLetter"/>
      <w:lvlText w:val="%8."/>
      <w:lvlJc w:val="left"/>
      <w:pPr>
        <w:ind w:left="5430" w:hanging="360"/>
      </w:pPr>
    </w:lvl>
    <w:lvl w:ilvl="8" w:tplc="0C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9" w15:restartNumberingAfterBreak="0">
    <w:nsid w:val="46805285"/>
    <w:multiLevelType w:val="hybridMultilevel"/>
    <w:tmpl w:val="F0C8DF4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D377040"/>
    <w:multiLevelType w:val="singleLevel"/>
    <w:tmpl w:val="FFFFFFFF"/>
    <w:lvl w:ilvl="0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21" w15:restartNumberingAfterBreak="0">
    <w:nsid w:val="7B7E53BA"/>
    <w:multiLevelType w:val="hybridMultilevel"/>
    <w:tmpl w:val="A23452AC"/>
    <w:lvl w:ilvl="0" w:tplc="0AA4BB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581564"/>
    <w:multiLevelType w:val="hybridMultilevel"/>
    <w:tmpl w:val="A5D08B4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0384022">
    <w:abstractNumId w:val="1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 w16cid:durableId="692191990">
    <w:abstractNumId w:val="20"/>
  </w:num>
  <w:num w:numId="3" w16cid:durableId="358971267">
    <w:abstractNumId w:val="15"/>
  </w:num>
  <w:num w:numId="4" w16cid:durableId="1991710659">
    <w:abstractNumId w:val="13"/>
  </w:num>
  <w:num w:numId="5" w16cid:durableId="1909875477">
    <w:abstractNumId w:val="14"/>
  </w:num>
  <w:num w:numId="6" w16cid:durableId="750202498">
    <w:abstractNumId w:val="17"/>
  </w:num>
  <w:num w:numId="7" w16cid:durableId="293602152">
    <w:abstractNumId w:val="18"/>
  </w:num>
  <w:num w:numId="8" w16cid:durableId="1554077246">
    <w:abstractNumId w:val="16"/>
  </w:num>
  <w:num w:numId="9" w16cid:durableId="976491558">
    <w:abstractNumId w:val="21"/>
  </w:num>
  <w:num w:numId="10" w16cid:durableId="1604535796">
    <w:abstractNumId w:val="11"/>
  </w:num>
  <w:num w:numId="11" w16cid:durableId="775712504">
    <w:abstractNumId w:val="19"/>
  </w:num>
  <w:num w:numId="12" w16cid:durableId="1402867474">
    <w:abstractNumId w:val="0"/>
  </w:num>
  <w:num w:numId="13" w16cid:durableId="1081105166">
    <w:abstractNumId w:val="1"/>
  </w:num>
  <w:num w:numId="14" w16cid:durableId="731003772">
    <w:abstractNumId w:val="2"/>
  </w:num>
  <w:num w:numId="15" w16cid:durableId="1173684244">
    <w:abstractNumId w:val="3"/>
  </w:num>
  <w:num w:numId="16" w16cid:durableId="1246306600">
    <w:abstractNumId w:val="8"/>
  </w:num>
  <w:num w:numId="17" w16cid:durableId="368458162">
    <w:abstractNumId w:val="4"/>
  </w:num>
  <w:num w:numId="18" w16cid:durableId="96104192">
    <w:abstractNumId w:val="5"/>
  </w:num>
  <w:num w:numId="19" w16cid:durableId="509832359">
    <w:abstractNumId w:val="6"/>
  </w:num>
  <w:num w:numId="20" w16cid:durableId="739904595">
    <w:abstractNumId w:val="7"/>
  </w:num>
  <w:num w:numId="21" w16cid:durableId="1108549334">
    <w:abstractNumId w:val="9"/>
  </w:num>
  <w:num w:numId="22" w16cid:durableId="953444068">
    <w:abstractNumId w:val="22"/>
  </w:num>
  <w:num w:numId="23" w16cid:durableId="66173487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intFractionalCharacterWidth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EC4"/>
    <w:rsid w:val="00000FAF"/>
    <w:rsid w:val="00003195"/>
    <w:rsid w:val="00005A3B"/>
    <w:rsid w:val="00023399"/>
    <w:rsid w:val="00023AAF"/>
    <w:rsid w:val="00034D39"/>
    <w:rsid w:val="000557FA"/>
    <w:rsid w:val="00061C0E"/>
    <w:rsid w:val="000651D4"/>
    <w:rsid w:val="0007710C"/>
    <w:rsid w:val="00077EC9"/>
    <w:rsid w:val="000848EA"/>
    <w:rsid w:val="00084B11"/>
    <w:rsid w:val="0008599F"/>
    <w:rsid w:val="0009649A"/>
    <w:rsid w:val="000C17CB"/>
    <w:rsid w:val="000C30B7"/>
    <w:rsid w:val="000C482C"/>
    <w:rsid w:val="000C4C06"/>
    <w:rsid w:val="000C6C11"/>
    <w:rsid w:val="000C7A34"/>
    <w:rsid w:val="000D0891"/>
    <w:rsid w:val="000D1632"/>
    <w:rsid w:val="000D38BF"/>
    <w:rsid w:val="000D503A"/>
    <w:rsid w:val="00103CDA"/>
    <w:rsid w:val="00115B55"/>
    <w:rsid w:val="001161D4"/>
    <w:rsid w:val="00125654"/>
    <w:rsid w:val="00127D0E"/>
    <w:rsid w:val="001343CA"/>
    <w:rsid w:val="001409C0"/>
    <w:rsid w:val="00142C9C"/>
    <w:rsid w:val="00147FC0"/>
    <w:rsid w:val="00151877"/>
    <w:rsid w:val="00156945"/>
    <w:rsid w:val="001655FE"/>
    <w:rsid w:val="0017391C"/>
    <w:rsid w:val="00173F28"/>
    <w:rsid w:val="00183304"/>
    <w:rsid w:val="00186ADB"/>
    <w:rsid w:val="0019430C"/>
    <w:rsid w:val="00195461"/>
    <w:rsid w:val="001A565F"/>
    <w:rsid w:val="001A68C6"/>
    <w:rsid w:val="001B3B0C"/>
    <w:rsid w:val="001B444B"/>
    <w:rsid w:val="001C0E9B"/>
    <w:rsid w:val="001C4498"/>
    <w:rsid w:val="001C45AD"/>
    <w:rsid w:val="001E1444"/>
    <w:rsid w:val="001E2ABE"/>
    <w:rsid w:val="001F0658"/>
    <w:rsid w:val="0021151E"/>
    <w:rsid w:val="00217494"/>
    <w:rsid w:val="00231084"/>
    <w:rsid w:val="00237D22"/>
    <w:rsid w:val="00240FBF"/>
    <w:rsid w:val="002516B3"/>
    <w:rsid w:val="00265F1E"/>
    <w:rsid w:val="00284409"/>
    <w:rsid w:val="002849B9"/>
    <w:rsid w:val="00286901"/>
    <w:rsid w:val="00286BE8"/>
    <w:rsid w:val="00286E73"/>
    <w:rsid w:val="00294AEB"/>
    <w:rsid w:val="002A7EC4"/>
    <w:rsid w:val="002B0BD6"/>
    <w:rsid w:val="002B4DA0"/>
    <w:rsid w:val="002C2361"/>
    <w:rsid w:val="002C2EF1"/>
    <w:rsid w:val="002D2375"/>
    <w:rsid w:val="002F1785"/>
    <w:rsid w:val="002F2383"/>
    <w:rsid w:val="003029A2"/>
    <w:rsid w:val="00303E0A"/>
    <w:rsid w:val="00345D14"/>
    <w:rsid w:val="00350014"/>
    <w:rsid w:val="00353EC4"/>
    <w:rsid w:val="00355B8C"/>
    <w:rsid w:val="00356720"/>
    <w:rsid w:val="003602DF"/>
    <w:rsid w:val="00362F89"/>
    <w:rsid w:val="00372DAD"/>
    <w:rsid w:val="00382C43"/>
    <w:rsid w:val="00386D80"/>
    <w:rsid w:val="003878AA"/>
    <w:rsid w:val="003B0242"/>
    <w:rsid w:val="003C303F"/>
    <w:rsid w:val="003C5690"/>
    <w:rsid w:val="003C78B5"/>
    <w:rsid w:val="003D6E3C"/>
    <w:rsid w:val="003E3D37"/>
    <w:rsid w:val="003E6D5F"/>
    <w:rsid w:val="003F0FF8"/>
    <w:rsid w:val="003F1C1A"/>
    <w:rsid w:val="00404583"/>
    <w:rsid w:val="004051CD"/>
    <w:rsid w:val="004052FC"/>
    <w:rsid w:val="00412442"/>
    <w:rsid w:val="00413AB8"/>
    <w:rsid w:val="004235BE"/>
    <w:rsid w:val="00423985"/>
    <w:rsid w:val="00445E25"/>
    <w:rsid w:val="00461B66"/>
    <w:rsid w:val="004701EE"/>
    <w:rsid w:val="00485861"/>
    <w:rsid w:val="00487823"/>
    <w:rsid w:val="004A1B8A"/>
    <w:rsid w:val="004A1E81"/>
    <w:rsid w:val="004C5FCB"/>
    <w:rsid w:val="004D34E0"/>
    <w:rsid w:val="004D7C6E"/>
    <w:rsid w:val="004E591B"/>
    <w:rsid w:val="004F5FC6"/>
    <w:rsid w:val="00500F6B"/>
    <w:rsid w:val="00513B51"/>
    <w:rsid w:val="00517354"/>
    <w:rsid w:val="005207CD"/>
    <w:rsid w:val="005236B3"/>
    <w:rsid w:val="0053299A"/>
    <w:rsid w:val="00533A00"/>
    <w:rsid w:val="00536988"/>
    <w:rsid w:val="00544DDB"/>
    <w:rsid w:val="005462B0"/>
    <w:rsid w:val="00555EAD"/>
    <w:rsid w:val="00560785"/>
    <w:rsid w:val="00566FC8"/>
    <w:rsid w:val="005712B8"/>
    <w:rsid w:val="00581E3E"/>
    <w:rsid w:val="0058554A"/>
    <w:rsid w:val="005917D5"/>
    <w:rsid w:val="005A0BBC"/>
    <w:rsid w:val="005A4C0E"/>
    <w:rsid w:val="005A51FC"/>
    <w:rsid w:val="005B19FB"/>
    <w:rsid w:val="005B304C"/>
    <w:rsid w:val="005C0E0F"/>
    <w:rsid w:val="005C37FA"/>
    <w:rsid w:val="005D1B71"/>
    <w:rsid w:val="005D7AC8"/>
    <w:rsid w:val="005F34C4"/>
    <w:rsid w:val="005F5AB1"/>
    <w:rsid w:val="0062345D"/>
    <w:rsid w:val="006253B5"/>
    <w:rsid w:val="006332AB"/>
    <w:rsid w:val="00636950"/>
    <w:rsid w:val="0063716F"/>
    <w:rsid w:val="0064473B"/>
    <w:rsid w:val="00652263"/>
    <w:rsid w:val="00652DB3"/>
    <w:rsid w:val="00654051"/>
    <w:rsid w:val="006617EC"/>
    <w:rsid w:val="0066508D"/>
    <w:rsid w:val="00665117"/>
    <w:rsid w:val="006722E0"/>
    <w:rsid w:val="006800B5"/>
    <w:rsid w:val="006928E4"/>
    <w:rsid w:val="0069313A"/>
    <w:rsid w:val="00696776"/>
    <w:rsid w:val="006A2E42"/>
    <w:rsid w:val="006A6A2D"/>
    <w:rsid w:val="006D083E"/>
    <w:rsid w:val="006D3C9F"/>
    <w:rsid w:val="006E0451"/>
    <w:rsid w:val="006E2AD5"/>
    <w:rsid w:val="006F40FA"/>
    <w:rsid w:val="006F54C4"/>
    <w:rsid w:val="006F5660"/>
    <w:rsid w:val="006F7B34"/>
    <w:rsid w:val="0070498F"/>
    <w:rsid w:val="0071627C"/>
    <w:rsid w:val="00721B45"/>
    <w:rsid w:val="00727F25"/>
    <w:rsid w:val="007335C2"/>
    <w:rsid w:val="00735A9F"/>
    <w:rsid w:val="00741074"/>
    <w:rsid w:val="00742813"/>
    <w:rsid w:val="00744D54"/>
    <w:rsid w:val="007568F8"/>
    <w:rsid w:val="00762610"/>
    <w:rsid w:val="00762B6B"/>
    <w:rsid w:val="00763747"/>
    <w:rsid w:val="00771117"/>
    <w:rsid w:val="007742CF"/>
    <w:rsid w:val="00780D85"/>
    <w:rsid w:val="00782A79"/>
    <w:rsid w:val="00782B8A"/>
    <w:rsid w:val="007855E5"/>
    <w:rsid w:val="007873F3"/>
    <w:rsid w:val="00790C3B"/>
    <w:rsid w:val="0079681D"/>
    <w:rsid w:val="007A6EC1"/>
    <w:rsid w:val="007B42E1"/>
    <w:rsid w:val="007B4D63"/>
    <w:rsid w:val="007B53EA"/>
    <w:rsid w:val="007B691C"/>
    <w:rsid w:val="007C39C0"/>
    <w:rsid w:val="007C3CBB"/>
    <w:rsid w:val="007D1783"/>
    <w:rsid w:val="007F129D"/>
    <w:rsid w:val="007F1CD5"/>
    <w:rsid w:val="0080226B"/>
    <w:rsid w:val="008219D0"/>
    <w:rsid w:val="008313A7"/>
    <w:rsid w:val="00835D03"/>
    <w:rsid w:val="0084274F"/>
    <w:rsid w:val="0084362C"/>
    <w:rsid w:val="008442D2"/>
    <w:rsid w:val="00850399"/>
    <w:rsid w:val="00854224"/>
    <w:rsid w:val="0086565A"/>
    <w:rsid w:val="00871AC9"/>
    <w:rsid w:val="008725EC"/>
    <w:rsid w:val="008747B2"/>
    <w:rsid w:val="0088102E"/>
    <w:rsid w:val="008826E3"/>
    <w:rsid w:val="008914B2"/>
    <w:rsid w:val="008A26C1"/>
    <w:rsid w:val="008A49E3"/>
    <w:rsid w:val="008B6AAD"/>
    <w:rsid w:val="008D050E"/>
    <w:rsid w:val="008D3067"/>
    <w:rsid w:val="008E4202"/>
    <w:rsid w:val="008F0511"/>
    <w:rsid w:val="008F47C9"/>
    <w:rsid w:val="00907DB5"/>
    <w:rsid w:val="009104CF"/>
    <w:rsid w:val="00917E8E"/>
    <w:rsid w:val="00930D0C"/>
    <w:rsid w:val="00935FEF"/>
    <w:rsid w:val="00941213"/>
    <w:rsid w:val="00944608"/>
    <w:rsid w:val="00945BF7"/>
    <w:rsid w:val="0094715E"/>
    <w:rsid w:val="00947F63"/>
    <w:rsid w:val="009607A8"/>
    <w:rsid w:val="00961360"/>
    <w:rsid w:val="0096441C"/>
    <w:rsid w:val="00964CA7"/>
    <w:rsid w:val="00964E21"/>
    <w:rsid w:val="0097271E"/>
    <w:rsid w:val="009813E3"/>
    <w:rsid w:val="00983433"/>
    <w:rsid w:val="009838A9"/>
    <w:rsid w:val="00984C75"/>
    <w:rsid w:val="009854C9"/>
    <w:rsid w:val="00987DA3"/>
    <w:rsid w:val="0099666F"/>
    <w:rsid w:val="009A701D"/>
    <w:rsid w:val="009A738C"/>
    <w:rsid w:val="009A7F1B"/>
    <w:rsid w:val="009B5AC2"/>
    <w:rsid w:val="009B7699"/>
    <w:rsid w:val="009C02AB"/>
    <w:rsid w:val="009C4A0D"/>
    <w:rsid w:val="009C4B08"/>
    <w:rsid w:val="009C63C9"/>
    <w:rsid w:val="009D7649"/>
    <w:rsid w:val="009E0DFA"/>
    <w:rsid w:val="009F016D"/>
    <w:rsid w:val="009F24BD"/>
    <w:rsid w:val="009F75BF"/>
    <w:rsid w:val="00A03517"/>
    <w:rsid w:val="00A04DA0"/>
    <w:rsid w:val="00A07EE6"/>
    <w:rsid w:val="00A15840"/>
    <w:rsid w:val="00A25BF8"/>
    <w:rsid w:val="00A360B0"/>
    <w:rsid w:val="00A42EF6"/>
    <w:rsid w:val="00A45C14"/>
    <w:rsid w:val="00A50F3E"/>
    <w:rsid w:val="00A5602B"/>
    <w:rsid w:val="00A632B1"/>
    <w:rsid w:val="00A721A9"/>
    <w:rsid w:val="00A74642"/>
    <w:rsid w:val="00A76B3F"/>
    <w:rsid w:val="00A77805"/>
    <w:rsid w:val="00A828CA"/>
    <w:rsid w:val="00A849A2"/>
    <w:rsid w:val="00A84D72"/>
    <w:rsid w:val="00A90666"/>
    <w:rsid w:val="00A95D27"/>
    <w:rsid w:val="00A96135"/>
    <w:rsid w:val="00AA1170"/>
    <w:rsid w:val="00AA1B2E"/>
    <w:rsid w:val="00AA36AC"/>
    <w:rsid w:val="00AA459B"/>
    <w:rsid w:val="00AB3B70"/>
    <w:rsid w:val="00AC43E4"/>
    <w:rsid w:val="00AC6461"/>
    <w:rsid w:val="00AD2081"/>
    <w:rsid w:val="00AD3F35"/>
    <w:rsid w:val="00AF3897"/>
    <w:rsid w:val="00AF4DEB"/>
    <w:rsid w:val="00B06B23"/>
    <w:rsid w:val="00B0715B"/>
    <w:rsid w:val="00B15DFC"/>
    <w:rsid w:val="00B17030"/>
    <w:rsid w:val="00B17FB5"/>
    <w:rsid w:val="00B22984"/>
    <w:rsid w:val="00B31672"/>
    <w:rsid w:val="00B32FA1"/>
    <w:rsid w:val="00B37194"/>
    <w:rsid w:val="00B41076"/>
    <w:rsid w:val="00B42A4E"/>
    <w:rsid w:val="00B42C12"/>
    <w:rsid w:val="00B45335"/>
    <w:rsid w:val="00B51553"/>
    <w:rsid w:val="00B51799"/>
    <w:rsid w:val="00B5455F"/>
    <w:rsid w:val="00B63441"/>
    <w:rsid w:val="00B64EAF"/>
    <w:rsid w:val="00B66F7E"/>
    <w:rsid w:val="00B6757F"/>
    <w:rsid w:val="00B678E6"/>
    <w:rsid w:val="00B72033"/>
    <w:rsid w:val="00B731D9"/>
    <w:rsid w:val="00B800D7"/>
    <w:rsid w:val="00B806FD"/>
    <w:rsid w:val="00B80B38"/>
    <w:rsid w:val="00BF49F7"/>
    <w:rsid w:val="00BF5098"/>
    <w:rsid w:val="00C020DB"/>
    <w:rsid w:val="00C140CF"/>
    <w:rsid w:val="00C14CF1"/>
    <w:rsid w:val="00C16BCA"/>
    <w:rsid w:val="00C16FC9"/>
    <w:rsid w:val="00C17416"/>
    <w:rsid w:val="00C207A3"/>
    <w:rsid w:val="00C300D5"/>
    <w:rsid w:val="00C725EA"/>
    <w:rsid w:val="00C72DE0"/>
    <w:rsid w:val="00C81CED"/>
    <w:rsid w:val="00C850F2"/>
    <w:rsid w:val="00C91BA5"/>
    <w:rsid w:val="00C95688"/>
    <w:rsid w:val="00C96C8C"/>
    <w:rsid w:val="00CA04B3"/>
    <w:rsid w:val="00CA0EB0"/>
    <w:rsid w:val="00CA65C2"/>
    <w:rsid w:val="00CA6AFA"/>
    <w:rsid w:val="00CA770A"/>
    <w:rsid w:val="00CB083C"/>
    <w:rsid w:val="00CB0C70"/>
    <w:rsid w:val="00CB1A22"/>
    <w:rsid w:val="00CB7599"/>
    <w:rsid w:val="00CC1ACC"/>
    <w:rsid w:val="00CC6EEF"/>
    <w:rsid w:val="00CC73DB"/>
    <w:rsid w:val="00CD1C5E"/>
    <w:rsid w:val="00CD7074"/>
    <w:rsid w:val="00CE33B3"/>
    <w:rsid w:val="00CE465A"/>
    <w:rsid w:val="00CE4723"/>
    <w:rsid w:val="00CF71E7"/>
    <w:rsid w:val="00CF7AC2"/>
    <w:rsid w:val="00D01D1E"/>
    <w:rsid w:val="00D1476F"/>
    <w:rsid w:val="00D206FB"/>
    <w:rsid w:val="00D24DB6"/>
    <w:rsid w:val="00D41255"/>
    <w:rsid w:val="00D56920"/>
    <w:rsid w:val="00D63FE4"/>
    <w:rsid w:val="00D66F65"/>
    <w:rsid w:val="00D730D9"/>
    <w:rsid w:val="00D73308"/>
    <w:rsid w:val="00D737C3"/>
    <w:rsid w:val="00D7553A"/>
    <w:rsid w:val="00D82A0D"/>
    <w:rsid w:val="00D91DFB"/>
    <w:rsid w:val="00D93997"/>
    <w:rsid w:val="00D94553"/>
    <w:rsid w:val="00DA6311"/>
    <w:rsid w:val="00DB17CC"/>
    <w:rsid w:val="00DC1127"/>
    <w:rsid w:val="00DD52A4"/>
    <w:rsid w:val="00DE038B"/>
    <w:rsid w:val="00DF0876"/>
    <w:rsid w:val="00DF69D9"/>
    <w:rsid w:val="00E11DA9"/>
    <w:rsid w:val="00E17BA0"/>
    <w:rsid w:val="00E2255C"/>
    <w:rsid w:val="00E24961"/>
    <w:rsid w:val="00E257D8"/>
    <w:rsid w:val="00E36C42"/>
    <w:rsid w:val="00E60A62"/>
    <w:rsid w:val="00E74588"/>
    <w:rsid w:val="00E81447"/>
    <w:rsid w:val="00E83434"/>
    <w:rsid w:val="00E834D6"/>
    <w:rsid w:val="00E84FA9"/>
    <w:rsid w:val="00E91557"/>
    <w:rsid w:val="00E9601F"/>
    <w:rsid w:val="00EB31A9"/>
    <w:rsid w:val="00EB64F7"/>
    <w:rsid w:val="00EC2572"/>
    <w:rsid w:val="00EC27F2"/>
    <w:rsid w:val="00ED6F4C"/>
    <w:rsid w:val="00EE47B1"/>
    <w:rsid w:val="00EF43F6"/>
    <w:rsid w:val="00EF6CDA"/>
    <w:rsid w:val="00EF7B80"/>
    <w:rsid w:val="00F037DE"/>
    <w:rsid w:val="00F0504F"/>
    <w:rsid w:val="00F07EA5"/>
    <w:rsid w:val="00F1367F"/>
    <w:rsid w:val="00F17AA7"/>
    <w:rsid w:val="00F235F7"/>
    <w:rsid w:val="00F26D11"/>
    <w:rsid w:val="00F27955"/>
    <w:rsid w:val="00F351D2"/>
    <w:rsid w:val="00F36299"/>
    <w:rsid w:val="00F429EB"/>
    <w:rsid w:val="00F44652"/>
    <w:rsid w:val="00F456EC"/>
    <w:rsid w:val="00F4643D"/>
    <w:rsid w:val="00F52B2C"/>
    <w:rsid w:val="00F575F4"/>
    <w:rsid w:val="00F61DC0"/>
    <w:rsid w:val="00F652F9"/>
    <w:rsid w:val="00F75DBF"/>
    <w:rsid w:val="00F821A8"/>
    <w:rsid w:val="00F826BC"/>
    <w:rsid w:val="00F91762"/>
    <w:rsid w:val="00FA4652"/>
    <w:rsid w:val="00FB222B"/>
    <w:rsid w:val="00FC413F"/>
    <w:rsid w:val="00FC4F28"/>
    <w:rsid w:val="00FD0237"/>
    <w:rsid w:val="00FF4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529583F"/>
  <w15:chartTrackingRefBased/>
  <w15:docId w15:val="{DF68FEDF-1B4E-4077-95DA-5CBD43086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MS Serif" w:eastAsia="Times New Roman" w:hAnsi="MS Serif" w:cs="Times New Roman"/>
        <w:lang w:val="en-AU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/>
    <w:lsdException w:name="heading 8" w:uiPriority="9"/>
    <w:lsdException w:name="heading 9" w:uiPriority="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page number" w:uiPriority="99"/>
    <w:lsdException w:name="Body Text" w:uiPriority="1"/>
    <w:lsdException w:name="FollowedHyperlink" w:uiPriority="99"/>
    <w:lsdException w:name="Normal (Web)" w:uiPriority="99"/>
    <w:lsdException w:name="Normal Table" w:semiHidden="1" w:unhideWhenUsed="1"/>
    <w:lsdException w:name="annotation subjec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C2EF1"/>
    <w:rPr>
      <w:rFonts w:ascii="Source Sans Pro Light" w:eastAsiaTheme="minorHAnsi" w:hAnsi="Source Sans Pro Light" w:cstheme="minorBidi"/>
      <w:color w:val="000000"/>
      <w:sz w:val="18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455F"/>
    <w:pPr>
      <w:keepNext/>
      <w:keepLines/>
      <w:spacing w:after="240"/>
      <w:outlineLvl w:val="0"/>
    </w:pPr>
    <w:rPr>
      <w:rFonts w:eastAsiaTheme="majorEastAsia" w:cs="Times New Roman (Headings CS)"/>
      <w:color w:val="01426A"/>
      <w:sz w:val="7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5455F"/>
    <w:pPr>
      <w:keepNext/>
      <w:keepLines/>
      <w:spacing w:after="240"/>
      <w:outlineLvl w:val="1"/>
    </w:pPr>
    <w:rPr>
      <w:rFonts w:eastAsiaTheme="majorEastAsia" w:cstheme="majorBidi"/>
      <w:color w:val="01426A"/>
      <w:sz w:val="5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5455F"/>
    <w:pPr>
      <w:keepNext/>
      <w:keepLines/>
      <w:spacing w:after="240"/>
      <w:outlineLvl w:val="2"/>
    </w:pPr>
    <w:rPr>
      <w:rFonts w:eastAsiaTheme="majorEastAsia" w:cstheme="majorBidi"/>
      <w:color w:val="01426A"/>
      <w:sz w:val="36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5455F"/>
    <w:pPr>
      <w:keepNext/>
      <w:keepLines/>
      <w:spacing w:after="240"/>
      <w:outlineLvl w:val="3"/>
    </w:pPr>
    <w:rPr>
      <w:rFonts w:eastAsiaTheme="majorEastAsia" w:cstheme="majorBidi"/>
      <w:iCs/>
      <w:color w:val="01426A"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5455F"/>
    <w:pPr>
      <w:keepNext/>
      <w:keepLines/>
      <w:spacing w:after="240"/>
      <w:outlineLvl w:val="4"/>
    </w:pPr>
    <w:rPr>
      <w:rFonts w:ascii="Source Sans Pro" w:eastAsiaTheme="majorEastAsia" w:hAnsi="Source Sans Pro" w:cs="Times New Roman (Headings CS)"/>
      <w:b/>
      <w:color w:val="01426A"/>
      <w:spacing w:val="10"/>
      <w:sz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5455F"/>
    <w:pPr>
      <w:keepNext/>
      <w:keepLines/>
      <w:spacing w:after="240"/>
      <w:outlineLvl w:val="5"/>
    </w:pPr>
    <w:rPr>
      <w:rFonts w:ascii="Source Sans Pro" w:eastAsiaTheme="majorEastAsia" w:hAnsi="Source Sans Pro" w:cs="Times New Roman (Headings CS)"/>
      <w:b/>
      <w:color w:val="01426A"/>
      <w:spacing w:val="10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034D39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9B1B0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rsid w:val="00034D39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0167A6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rsid w:val="00034D39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0167A6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Indent">
    <w:name w:val="Normal Indent"/>
    <w:basedOn w:val="Normal"/>
    <w:rsid w:val="0099666F"/>
    <w:pPr>
      <w:ind w:left="720"/>
    </w:pPr>
    <w:rPr>
      <w:rFonts w:ascii="Source Sans Pro" w:eastAsia="Times New Roman" w:hAnsi="Source Sans Pro" w:cs="Times New Roman"/>
      <w:color w:val="01426A" w:themeColor="text1"/>
      <w:szCs w:val="20"/>
      <w:lang w:eastAsia="en-AU"/>
    </w:rPr>
  </w:style>
  <w:style w:type="character" w:customStyle="1" w:styleId="body85pt">
    <w:name w:val="body 8.5pt"/>
    <w:uiPriority w:val="99"/>
    <w:rsid w:val="00034D39"/>
    <w:rPr>
      <w:rFonts w:ascii="Aller-Light" w:hAnsi="Aller-Light" w:cs="Aller-Light" w:hint="default"/>
      <w:color w:val="404041"/>
      <w:sz w:val="17"/>
      <w:szCs w:val="17"/>
    </w:rPr>
  </w:style>
  <w:style w:type="paragraph" w:customStyle="1" w:styleId="BodyCopy">
    <w:name w:val="Body Copy"/>
    <w:basedOn w:val="Normal"/>
    <w:qFormat/>
    <w:rsid w:val="00854224"/>
    <w:pPr>
      <w:spacing w:after="240"/>
      <w:jc w:val="both"/>
    </w:pPr>
    <w:rPr>
      <w:szCs w:val="20"/>
    </w:rPr>
  </w:style>
  <w:style w:type="paragraph" w:styleId="BodyText">
    <w:name w:val="Body Text"/>
    <w:basedOn w:val="Normal"/>
    <w:link w:val="BodyTextChar"/>
    <w:uiPriority w:val="1"/>
    <w:rsid w:val="00034D39"/>
    <w:pPr>
      <w:widowControl w:val="0"/>
    </w:pPr>
    <w:rPr>
      <w:rFonts w:ascii="Calibri Light" w:eastAsia="Calibri Light" w:hAnsi="Calibri Light" w:cs="Calibri Light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034D39"/>
    <w:rPr>
      <w:rFonts w:ascii="Calibri Light" w:eastAsia="Calibri Light" w:hAnsi="Calibri Light" w:cs="Calibri Light"/>
      <w:color w:val="000000"/>
      <w:sz w:val="18"/>
      <w:szCs w:val="18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034D3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4D39"/>
    <w:rPr>
      <w:rFonts w:ascii="Source Sans Pro Light" w:eastAsiaTheme="minorHAnsi" w:hAnsi="Source Sans Pro Light" w:cstheme="minorBidi"/>
      <w:color w:val="000000"/>
      <w:sz w:val="18"/>
      <w:szCs w:val="22"/>
      <w:lang w:eastAsia="en-US"/>
    </w:rPr>
  </w:style>
  <w:style w:type="table" w:styleId="GridTable1Light-Accent5">
    <w:name w:val="Grid Table 1 Light Accent 5"/>
    <w:basedOn w:val="TableNormal"/>
    <w:uiPriority w:val="46"/>
    <w:rsid w:val="00034D39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4F7F9" w:themeColor="accent5" w:themeTint="66"/>
        <w:left w:val="single" w:sz="4" w:space="0" w:color="F4F7F9" w:themeColor="accent5" w:themeTint="66"/>
        <w:bottom w:val="single" w:sz="4" w:space="0" w:color="F4F7F9" w:themeColor="accent5" w:themeTint="66"/>
        <w:right w:val="single" w:sz="4" w:space="0" w:color="F4F7F9" w:themeColor="accent5" w:themeTint="66"/>
        <w:insideH w:val="single" w:sz="4" w:space="0" w:color="F4F7F9" w:themeColor="accent5" w:themeTint="66"/>
        <w:insideV w:val="single" w:sz="4" w:space="0" w:color="F4F7F9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EFF3F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FF3F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-Accent1">
    <w:name w:val="Grid Table 4 Accent 1"/>
    <w:basedOn w:val="TableNormal"/>
    <w:uiPriority w:val="49"/>
    <w:rsid w:val="00034D39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9D88" w:themeColor="accent1" w:themeTint="99"/>
        <w:left w:val="single" w:sz="4" w:space="0" w:color="FF9D88" w:themeColor="accent1" w:themeTint="99"/>
        <w:bottom w:val="single" w:sz="4" w:space="0" w:color="FF9D88" w:themeColor="accent1" w:themeTint="99"/>
        <w:right w:val="single" w:sz="4" w:space="0" w:color="FF9D88" w:themeColor="accent1" w:themeTint="99"/>
        <w:insideH w:val="single" w:sz="4" w:space="0" w:color="FF9D88" w:themeColor="accent1" w:themeTint="99"/>
        <w:insideV w:val="single" w:sz="4" w:space="0" w:color="FF9D8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5C39" w:themeColor="accent1"/>
          <w:left w:val="single" w:sz="4" w:space="0" w:color="FF5C39" w:themeColor="accent1"/>
          <w:bottom w:val="single" w:sz="4" w:space="0" w:color="FF5C39" w:themeColor="accent1"/>
          <w:right w:val="single" w:sz="4" w:space="0" w:color="FF5C39" w:themeColor="accent1"/>
          <w:insideH w:val="nil"/>
          <w:insideV w:val="nil"/>
        </w:tcBorders>
        <w:shd w:val="clear" w:color="auto" w:fill="FF5C39" w:themeFill="accent1"/>
      </w:tcPr>
    </w:tblStylePr>
    <w:tblStylePr w:type="lastRow">
      <w:rPr>
        <w:b/>
        <w:bCs/>
      </w:rPr>
      <w:tblPr/>
      <w:tcPr>
        <w:tcBorders>
          <w:top w:val="double" w:sz="4" w:space="0" w:color="FF5C3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ED7" w:themeFill="accent1" w:themeFillTint="33"/>
      </w:tcPr>
    </w:tblStylePr>
    <w:tblStylePr w:type="band1Horz">
      <w:tblPr/>
      <w:tcPr>
        <w:shd w:val="clear" w:color="auto" w:fill="FFDED7" w:themeFill="accent1" w:themeFillTint="33"/>
      </w:tcPr>
    </w:tblStylePr>
  </w:style>
  <w:style w:type="table" w:styleId="GridTable4-Accent5">
    <w:name w:val="Grid Table 4 Accent 5"/>
    <w:basedOn w:val="TableNormal"/>
    <w:uiPriority w:val="49"/>
    <w:rsid w:val="00034D39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EFF3F6" w:themeColor="accent5" w:themeTint="99"/>
        <w:left w:val="single" w:sz="4" w:space="0" w:color="EFF3F6" w:themeColor="accent5" w:themeTint="99"/>
        <w:bottom w:val="single" w:sz="4" w:space="0" w:color="EFF3F6" w:themeColor="accent5" w:themeTint="99"/>
        <w:right w:val="single" w:sz="4" w:space="0" w:color="EFF3F6" w:themeColor="accent5" w:themeTint="99"/>
        <w:insideH w:val="single" w:sz="4" w:space="0" w:color="EFF3F6" w:themeColor="accent5" w:themeTint="99"/>
        <w:insideV w:val="single" w:sz="4" w:space="0" w:color="EFF3F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5ECF0" w:themeColor="accent5"/>
          <w:left w:val="single" w:sz="4" w:space="0" w:color="E5ECF0" w:themeColor="accent5"/>
          <w:bottom w:val="single" w:sz="4" w:space="0" w:color="E5ECF0" w:themeColor="accent5"/>
          <w:right w:val="single" w:sz="4" w:space="0" w:color="E5ECF0" w:themeColor="accent5"/>
          <w:insideH w:val="nil"/>
          <w:insideV w:val="nil"/>
        </w:tcBorders>
        <w:shd w:val="clear" w:color="auto" w:fill="E5ECF0" w:themeFill="accent5"/>
      </w:tcPr>
    </w:tblStylePr>
    <w:tblStylePr w:type="lastRow">
      <w:rPr>
        <w:b/>
        <w:bCs/>
      </w:rPr>
      <w:tblPr/>
      <w:tcPr>
        <w:tcBorders>
          <w:top w:val="double" w:sz="4" w:space="0" w:color="E5ECF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BFC" w:themeFill="accent5" w:themeFillTint="33"/>
      </w:tcPr>
    </w:tblStylePr>
    <w:tblStylePr w:type="band1Horz">
      <w:tblPr/>
      <w:tcPr>
        <w:shd w:val="clear" w:color="auto" w:fill="F9FBFC" w:themeFill="accent5" w:themeFillTint="33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B5455F"/>
    <w:rPr>
      <w:rFonts w:ascii="Source Sans Pro Light" w:eastAsiaTheme="majorEastAsia" w:hAnsi="Source Sans Pro Light" w:cs="Times New Roman (Headings CS)"/>
      <w:color w:val="01426A"/>
      <w:sz w:val="72"/>
      <w:szCs w:val="32"/>
      <w:lang w:eastAsia="en-US"/>
    </w:rPr>
  </w:style>
  <w:style w:type="paragraph" w:customStyle="1" w:styleId="H1Title">
    <w:name w:val="H1 Title"/>
    <w:basedOn w:val="Heading1"/>
    <w:next w:val="Heading2"/>
    <w:autoRedefine/>
    <w:rsid w:val="00034D39"/>
    <w:rPr>
      <w:rFonts w:cstheme="majorHAnsi"/>
      <w:color w:val="FFFFFF" w:themeColor="background1"/>
      <w:szCs w:val="72"/>
      <w:lang w:val="en-GB"/>
    </w:rPr>
  </w:style>
  <w:style w:type="paragraph" w:customStyle="1" w:styleId="H5">
    <w:name w:val="H5"/>
    <w:basedOn w:val="Normal"/>
    <w:rsid w:val="00034D39"/>
    <w:pPr>
      <w:jc w:val="both"/>
    </w:pPr>
    <w:rPr>
      <w:rFonts w:ascii="Source Sans Pro" w:hAnsi="Source Sans Pro" w:cs="DaunPenh (Body CS)"/>
      <w:b/>
      <w:bCs/>
      <w:color w:val="01426A"/>
      <w:spacing w:val="10"/>
      <w:szCs w:val="20"/>
    </w:rPr>
  </w:style>
  <w:style w:type="paragraph" w:styleId="Header">
    <w:name w:val="header"/>
    <w:basedOn w:val="Normal"/>
    <w:link w:val="HeaderChar"/>
    <w:uiPriority w:val="99"/>
    <w:unhideWhenUsed/>
    <w:rsid w:val="00034D3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4D39"/>
    <w:rPr>
      <w:rFonts w:ascii="Source Sans Pro Light" w:eastAsiaTheme="minorHAnsi" w:hAnsi="Source Sans Pro Light" w:cstheme="minorBidi"/>
      <w:color w:val="000000"/>
      <w:sz w:val="18"/>
      <w:szCs w:val="2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B5455F"/>
    <w:rPr>
      <w:rFonts w:ascii="Source Sans Pro Light" w:eastAsiaTheme="majorEastAsia" w:hAnsi="Source Sans Pro Light" w:cstheme="majorBidi"/>
      <w:color w:val="01426A"/>
      <w:sz w:val="52"/>
      <w:szCs w:val="26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B5455F"/>
    <w:rPr>
      <w:rFonts w:ascii="Source Sans Pro Light" w:eastAsiaTheme="majorEastAsia" w:hAnsi="Source Sans Pro Light" w:cstheme="majorBidi"/>
      <w:color w:val="01426A"/>
      <w:sz w:val="36"/>
      <w:szCs w:val="24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B5455F"/>
    <w:rPr>
      <w:rFonts w:ascii="Source Sans Pro Light" w:eastAsiaTheme="majorEastAsia" w:hAnsi="Source Sans Pro Light" w:cstheme="majorBidi"/>
      <w:iCs/>
      <w:color w:val="01426A"/>
      <w:sz w:val="24"/>
      <w:szCs w:val="22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rsid w:val="00B5455F"/>
    <w:rPr>
      <w:rFonts w:ascii="Source Sans Pro" w:eastAsiaTheme="majorEastAsia" w:hAnsi="Source Sans Pro" w:cs="Times New Roman (Headings CS)"/>
      <w:b/>
      <w:color w:val="01426A"/>
      <w:spacing w:val="10"/>
      <w:sz w:val="24"/>
      <w:szCs w:val="22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rsid w:val="00B5455F"/>
    <w:rPr>
      <w:rFonts w:ascii="Source Sans Pro" w:eastAsiaTheme="majorEastAsia" w:hAnsi="Source Sans Pro" w:cs="Times New Roman (Headings CS)"/>
      <w:b/>
      <w:color w:val="01426A"/>
      <w:spacing w:val="10"/>
      <w:sz w:val="18"/>
      <w:szCs w:val="22"/>
      <w:lang w:eastAsia="en-US"/>
    </w:rPr>
  </w:style>
  <w:style w:type="character" w:customStyle="1" w:styleId="Heading7Char">
    <w:name w:val="Heading 7 Char"/>
    <w:basedOn w:val="DefaultParagraphFont"/>
    <w:link w:val="Heading7"/>
    <w:uiPriority w:val="9"/>
    <w:rsid w:val="00034D39"/>
    <w:rPr>
      <w:rFonts w:asciiTheme="majorHAnsi" w:eastAsiaTheme="majorEastAsia" w:hAnsiTheme="majorHAnsi" w:cstheme="majorBidi"/>
      <w:i/>
      <w:iCs/>
      <w:color w:val="9B1B00" w:themeColor="accent1" w:themeShade="7F"/>
      <w:sz w:val="18"/>
      <w:szCs w:val="22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rsid w:val="00034D39"/>
    <w:rPr>
      <w:rFonts w:asciiTheme="majorHAnsi" w:eastAsiaTheme="majorEastAsia" w:hAnsiTheme="majorHAnsi" w:cstheme="majorBidi"/>
      <w:color w:val="0167A6" w:themeColor="text1" w:themeTint="D8"/>
      <w:sz w:val="21"/>
      <w:szCs w:val="21"/>
      <w:lang w:eastAsia="en-US"/>
    </w:rPr>
  </w:style>
  <w:style w:type="character" w:customStyle="1" w:styleId="Heading9Char">
    <w:name w:val="Heading 9 Char"/>
    <w:basedOn w:val="DefaultParagraphFont"/>
    <w:link w:val="Heading9"/>
    <w:uiPriority w:val="9"/>
    <w:rsid w:val="00034D39"/>
    <w:rPr>
      <w:rFonts w:asciiTheme="majorHAnsi" w:eastAsiaTheme="majorEastAsia" w:hAnsiTheme="majorHAnsi" w:cstheme="majorBidi"/>
      <w:i/>
      <w:iCs/>
      <w:color w:val="0167A6" w:themeColor="text1" w:themeTint="D8"/>
      <w:sz w:val="21"/>
      <w:szCs w:val="21"/>
      <w:lang w:eastAsia="en-US"/>
    </w:rPr>
  </w:style>
  <w:style w:type="character" w:styleId="Hyperlink">
    <w:name w:val="Hyperlink"/>
    <w:rsid w:val="00034D39"/>
    <w:rPr>
      <w:color w:val="0000FF"/>
      <w:u w:val="single"/>
    </w:rPr>
  </w:style>
  <w:style w:type="paragraph" w:styleId="ListParagraph">
    <w:name w:val="List Paragraph"/>
    <w:basedOn w:val="Normal"/>
    <w:uiPriority w:val="34"/>
    <w:rsid w:val="00034D39"/>
    <w:pPr>
      <w:ind w:left="720"/>
      <w:contextualSpacing/>
    </w:pPr>
  </w:style>
  <w:style w:type="table" w:styleId="TableGrid">
    <w:name w:val="Table Grid"/>
    <w:basedOn w:val="TableNormal"/>
    <w:uiPriority w:val="39"/>
    <w:rsid w:val="00034D3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034D39"/>
    <w:rPr>
      <w:rFonts w:ascii="Arial" w:eastAsiaTheme="minorHAnsi" w:hAnsi="Arial" w:cs="Arial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034D39"/>
    <w:rPr>
      <w:color w:val="808080"/>
      <w:shd w:val="clear" w:color="auto" w:fill="E6E6E6"/>
    </w:rPr>
  </w:style>
  <w:style w:type="character" w:styleId="Emphasis">
    <w:name w:val="Emphasis"/>
    <w:basedOn w:val="DefaultParagraphFont"/>
    <w:rsid w:val="004052FC"/>
    <w:rPr>
      <w:i/>
      <w:iCs/>
    </w:rPr>
  </w:style>
  <w:style w:type="character" w:styleId="Strong">
    <w:name w:val="Strong"/>
    <w:basedOn w:val="DefaultParagraphFont"/>
    <w:rsid w:val="004052FC"/>
    <w:rPr>
      <w:b/>
      <w:bCs/>
    </w:rPr>
  </w:style>
  <w:style w:type="character" w:styleId="IntenseReference">
    <w:name w:val="Intense Reference"/>
    <w:basedOn w:val="DefaultParagraphFont"/>
    <w:uiPriority w:val="32"/>
    <w:rsid w:val="004052FC"/>
    <w:rPr>
      <w:b/>
      <w:bCs/>
      <w:smallCaps/>
      <w:color w:val="FF5C39" w:themeColor="accent1"/>
      <w:spacing w:val="5"/>
    </w:rPr>
  </w:style>
  <w:style w:type="paragraph" w:styleId="NoSpacing">
    <w:name w:val="No Spacing"/>
    <w:basedOn w:val="BodyCopy"/>
    <w:uiPriority w:val="1"/>
    <w:rsid w:val="00B5455F"/>
    <w:pPr>
      <w:spacing w:after="0"/>
    </w:pPr>
  </w:style>
  <w:style w:type="paragraph" w:customStyle="1" w:styleId="Normal2">
    <w:name w:val="Normal 2"/>
    <w:basedOn w:val="Normal"/>
    <w:link w:val="Normal2Char"/>
    <w:qFormat/>
    <w:rsid w:val="00AC6461"/>
    <w:rPr>
      <w:rFonts w:ascii="Source Sans Pro" w:hAnsi="Source Sans Pro"/>
    </w:rPr>
  </w:style>
  <w:style w:type="character" w:customStyle="1" w:styleId="Normal2Char">
    <w:name w:val="Normal 2 Char"/>
    <w:basedOn w:val="DefaultParagraphFont"/>
    <w:link w:val="Normal2"/>
    <w:rsid w:val="00AC6461"/>
    <w:rPr>
      <w:rFonts w:ascii="Source Sans Pro" w:eastAsiaTheme="minorHAnsi" w:hAnsi="Source Sans Pro" w:cstheme="minorBidi"/>
      <w:color w:val="000000"/>
      <w:sz w:val="18"/>
      <w:szCs w:val="22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727F25"/>
    <w:rPr>
      <w:color w:val="808080"/>
    </w:rPr>
  </w:style>
  <w:style w:type="paragraph" w:styleId="Revision">
    <w:name w:val="Revision"/>
    <w:hidden/>
    <w:uiPriority w:val="99"/>
    <w:semiHidden/>
    <w:rsid w:val="00917E8E"/>
    <w:rPr>
      <w:rFonts w:ascii="Source Sans Pro Light" w:eastAsiaTheme="minorHAnsi" w:hAnsi="Source Sans Pro Light" w:cstheme="minorBidi"/>
      <w:color w:val="000000"/>
      <w:sz w:val="1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5150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68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03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13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nvestments@tieronecapital.com.au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eVella\Aus%20Finance%20Group\Aus%20Finance%20Group%20-%20Documents\TierONE%20Capital\07%20Marketing%20and%20Communications\Branding\Brand%20Guidelines\T1C%20Brand%20Assets\T1C%20Word%20Template%20-%20Blue%20Banne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B3FFDB-9C41-47FC-A909-CE97A7EF60B8}"/>
      </w:docPartPr>
      <w:docPartBody>
        <w:p w:rsidR="00357612" w:rsidRDefault="00057201"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D8D9FC55D5B4021A675378FFBC950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C5FCDB-923B-4541-B7BC-F886AAFB1D7C}"/>
      </w:docPartPr>
      <w:docPartBody>
        <w:p w:rsidR="00D116A0" w:rsidRDefault="00C07123" w:rsidP="00C07123">
          <w:pPr>
            <w:pStyle w:val="7D8D9FC55D5B4021A675378FFBC950E7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2F824DD739A494AB5EC274F3CA723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33F739-A0D0-40E6-ADF0-BCCC023D3111}"/>
      </w:docPartPr>
      <w:docPartBody>
        <w:p w:rsidR="004247B7" w:rsidRDefault="00134D00" w:rsidP="00134D00">
          <w:pPr>
            <w:pStyle w:val="22F824DD739A494AB5EC274F3CA72365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49CA1F4344F48E496D45AF48CE3D8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95ABDA-D15B-4E15-91CC-89788B7924CC}"/>
      </w:docPartPr>
      <w:docPartBody>
        <w:p w:rsidR="004247B7" w:rsidRDefault="00134D00" w:rsidP="00134D00">
          <w:pPr>
            <w:pStyle w:val="049CA1F4344F48E496D45AF48CE3D80F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A8BCDBB8CB14F748B2CD3FA30DCE1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BF9DFB-57CC-4FFB-ACA2-7C4B7CD9AB29}"/>
      </w:docPartPr>
      <w:docPartBody>
        <w:p w:rsidR="004247B7" w:rsidRDefault="00134D00" w:rsidP="00134D00">
          <w:pPr>
            <w:pStyle w:val="6A8BCDBB8CB14F748B2CD3FA30DCE1D6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800FC0FC16847F2932C0AF6C1160F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DBF7F6-67C5-439A-BAFB-43112A828568}"/>
      </w:docPartPr>
      <w:docPartBody>
        <w:p w:rsidR="004247B7" w:rsidRDefault="00134D00" w:rsidP="00134D00">
          <w:pPr>
            <w:pStyle w:val="0800FC0FC16847F2932C0AF6C1160F46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94ED91E7D3A4D2D97A2B9283E6171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7DD37D-3505-4FDC-A214-83CFF6ADDED8}"/>
      </w:docPartPr>
      <w:docPartBody>
        <w:p w:rsidR="004247B7" w:rsidRDefault="00134D00" w:rsidP="00134D00">
          <w:pPr>
            <w:pStyle w:val="294ED91E7D3A4D2D97A2B9283E6171C4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0E25CC0356B419C80A036E2FD5B60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323DEC-2F44-41B9-BBB5-2AD07B863A13}"/>
      </w:docPartPr>
      <w:docPartBody>
        <w:p w:rsidR="004247B7" w:rsidRDefault="00134D00" w:rsidP="00134D00">
          <w:pPr>
            <w:pStyle w:val="40E25CC0356B419C80A036E2FD5B603F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09143D3C3E44B479063D2506F5147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52CC68-6D19-480F-8590-AA213AFCD2CF}"/>
      </w:docPartPr>
      <w:docPartBody>
        <w:p w:rsidR="004247B7" w:rsidRDefault="00134D00" w:rsidP="00134D00">
          <w:pPr>
            <w:pStyle w:val="809143D3C3E44B479063D2506F5147B2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83DFB99A5534691A4CAD8561D3593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3CC4BE-0F20-4E10-BB5B-44E14FA6DA9F}"/>
      </w:docPartPr>
      <w:docPartBody>
        <w:p w:rsidR="00A331E3" w:rsidRDefault="00671422" w:rsidP="00671422">
          <w:pPr>
            <w:pStyle w:val="083DFB99A5534691A4CAD8561D359354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F482299556E4CD0AA3DAB42699FBE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A09CB3-0204-41F5-A06A-A7EA571F9368}"/>
      </w:docPartPr>
      <w:docPartBody>
        <w:p w:rsidR="00A331E3" w:rsidRDefault="00671422" w:rsidP="00671422">
          <w:pPr>
            <w:pStyle w:val="EF482299556E4CD0AA3DAB42699FBE08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17B75A855ED41AC853A47CE600E2F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D449D9-EBA0-46F0-A571-33A0A675F19C}"/>
      </w:docPartPr>
      <w:docPartBody>
        <w:p w:rsidR="00A331E3" w:rsidRDefault="00671422" w:rsidP="00671422">
          <w:pPr>
            <w:pStyle w:val="D17B75A855ED41AC853A47CE600E2FE5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278AA4584C146C79540026A60C557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AD9F0A-7B9D-4D28-BF8C-B0664A39675E}"/>
      </w:docPartPr>
      <w:docPartBody>
        <w:p w:rsidR="00A331E3" w:rsidRDefault="00671422" w:rsidP="00671422">
          <w:pPr>
            <w:pStyle w:val="9278AA4584C146C79540026A60C55722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2C3A9A4795A44AAB575EC3707381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F0D9B7-3223-4CDB-A0FB-432B22978DDA}"/>
      </w:docPartPr>
      <w:docPartBody>
        <w:p w:rsidR="00A331E3" w:rsidRDefault="00671422" w:rsidP="00671422">
          <w:pPr>
            <w:pStyle w:val="02C3A9A4795A44AAB575EC3707381116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DF3D7085294949B0CD6F941326BF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18098D-C8FA-4ACC-91AA-450ACD7960B1}"/>
      </w:docPartPr>
      <w:docPartBody>
        <w:p w:rsidR="00A331E3" w:rsidRDefault="00671422" w:rsidP="00671422">
          <w:pPr>
            <w:pStyle w:val="3DDF3D7085294949B0CD6F941326BF2B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A8648129798427788AA6FFF538E8A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63C136-9029-4F3F-AF8B-CC7B4A13A488}"/>
      </w:docPartPr>
      <w:docPartBody>
        <w:p w:rsidR="00A331E3" w:rsidRDefault="00671422" w:rsidP="00671422">
          <w:pPr>
            <w:pStyle w:val="FA8648129798427788AA6FFF538E8AD1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035229E5FCF4E3EBB5090A4ACF6E7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C44F1C-69FF-478E-A623-C5056AB0121A}"/>
      </w:docPartPr>
      <w:docPartBody>
        <w:p w:rsidR="00A331E3" w:rsidRDefault="00671422" w:rsidP="00671422">
          <w:pPr>
            <w:pStyle w:val="9035229E5FCF4E3EBB5090A4ACF6E779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F7D5AE844E4F9CA0E980681A45EB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3BBAF5-C43B-45C1-9CB4-E46C64607971}"/>
      </w:docPartPr>
      <w:docPartBody>
        <w:p w:rsidR="00A331E3" w:rsidRDefault="00671422" w:rsidP="00671422">
          <w:pPr>
            <w:pStyle w:val="CAF7D5AE844E4F9CA0E980681A45EB85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01975007CD4416A90E67C3728AB8D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C36316-22FC-413F-8FDB-8829A7DCCC0D}"/>
      </w:docPartPr>
      <w:docPartBody>
        <w:p w:rsidR="00527DA5" w:rsidRDefault="003E5D73" w:rsidP="003E5D73">
          <w:pPr>
            <w:pStyle w:val="B01975007CD4416A90E67C3728AB8D94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B119E93B7F5478E95972B80855E5A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5C3A3D-FD2A-46D2-9972-218DC1CB5E58}"/>
      </w:docPartPr>
      <w:docPartBody>
        <w:p w:rsidR="00527DA5" w:rsidRDefault="003E5D73" w:rsidP="003E5D73">
          <w:pPr>
            <w:pStyle w:val="EB119E93B7F5478E95972B80855E5A9C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92F5A02C52464381855BDED4282B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2DE841-9399-4FB2-AFD7-BD7B01B34F3D}"/>
      </w:docPartPr>
      <w:docPartBody>
        <w:p w:rsidR="00527DA5" w:rsidRDefault="003E5D73" w:rsidP="003E5D73">
          <w:pPr>
            <w:pStyle w:val="6092F5A02C52464381855BDED4282B4F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307539C31AC4E86B3EF5A6C4EC4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FD7022-F059-4423-A5CC-04ABA14D5502}"/>
      </w:docPartPr>
      <w:docPartBody>
        <w:p w:rsidR="00527DA5" w:rsidRDefault="003E5D73" w:rsidP="003E5D73">
          <w:pPr>
            <w:pStyle w:val="1307539C31AC4E86B3EF5A6C4EC4BF3F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8971A7C51B547B5A1520B6B38D13D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9E61C0-6BF3-40AD-AA41-3EA59F807B69}"/>
      </w:docPartPr>
      <w:docPartBody>
        <w:p w:rsidR="00527DA5" w:rsidRDefault="003E5D73" w:rsidP="003E5D73">
          <w:pPr>
            <w:pStyle w:val="18971A7C51B547B5A1520B6B38D13DF9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1223A45EAB448D58F27E23C6B8E4D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75F509-EB70-4EC4-BB33-FEEC3B78FAE5}"/>
      </w:docPartPr>
      <w:docPartBody>
        <w:p w:rsidR="00527DA5" w:rsidRDefault="003E5D73" w:rsidP="003E5D73">
          <w:pPr>
            <w:pStyle w:val="51223A45EAB448D58F27E23C6B8E4DC5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EDC8CEE4A714CF6B3395E5D24B3D7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6E51C1-28BF-4A6C-9204-A3BE515C332D}"/>
      </w:docPartPr>
      <w:docPartBody>
        <w:p w:rsidR="00527DA5" w:rsidRDefault="003E5D73" w:rsidP="003E5D73">
          <w:pPr>
            <w:pStyle w:val="FEDC8CEE4A714CF6B3395E5D24B3D77D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04C553B696445D1A78FDF70EC8A10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4EABA6-0CFF-4D40-AD02-7587F2A7FEC6}"/>
      </w:docPartPr>
      <w:docPartBody>
        <w:p w:rsidR="00527DA5" w:rsidRDefault="003E5D73" w:rsidP="003E5D73">
          <w:pPr>
            <w:pStyle w:val="904C553B696445D1A78FDF70EC8A10DE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3FE293A02C148B397608D64532DDD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75C4C2-B137-4EA6-9C2F-130A0C9E81EF}"/>
      </w:docPartPr>
      <w:docPartBody>
        <w:p w:rsidR="00527DA5" w:rsidRDefault="003E5D73" w:rsidP="003E5D73">
          <w:pPr>
            <w:pStyle w:val="F3FE293A02C148B397608D64532DDD96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2F781B6EC8D44D091EF00CE863958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8E9B56-ECB5-422E-99F2-1576B30130DD}"/>
      </w:docPartPr>
      <w:docPartBody>
        <w:p w:rsidR="00527DA5" w:rsidRDefault="003E5D73" w:rsidP="003E5D73">
          <w:pPr>
            <w:pStyle w:val="C2F781B6EC8D44D091EF00CE8639582B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3C46458BE514F4DB1EB37E2226AA5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77AAA9-2F50-4A86-A8D6-BB198A75E7E3}"/>
      </w:docPartPr>
      <w:docPartBody>
        <w:p w:rsidR="00527DA5" w:rsidRDefault="003E5D73" w:rsidP="003E5D73">
          <w:pPr>
            <w:pStyle w:val="53C46458BE514F4DB1EB37E2226AA5C7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4EF04AA8E364B60BF44E8FE2D5ECC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926D8A-1526-414C-A212-61C581C137E1}"/>
      </w:docPartPr>
      <w:docPartBody>
        <w:p w:rsidR="00527DA5" w:rsidRDefault="003E5D73" w:rsidP="003E5D73">
          <w:pPr>
            <w:pStyle w:val="74EF04AA8E364B60BF44E8FE2D5ECC6A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Serif">
    <w:altName w:val="Cambria"/>
    <w:charset w:val="00"/>
    <w:family w:val="roman"/>
    <w:pitch w:val="variable"/>
    <w:sig w:usb0="00000003" w:usb1="00000000" w:usb2="00000000" w:usb3="00000000" w:csb0="00000001" w:csb1="00000000"/>
  </w:font>
  <w:font w:name="Source Sans Pro Light">
    <w:panose1 w:val="020B0403030403020204"/>
    <w:charset w:val="00"/>
    <w:family w:val="swiss"/>
    <w:pitch w:val="variable"/>
    <w:sig w:usb0="600002F7" w:usb1="02000001" w:usb2="00000000" w:usb3="00000000" w:csb0="000001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imes New Roman (Headings CS)">
    <w:altName w:val="Times New Roman"/>
    <w:charset w:val="00"/>
    <w:family w:val="roman"/>
    <w:pitch w:val="default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Aller-Light">
    <w:altName w:val="Cambria"/>
    <w:charset w:val="4D"/>
    <w:family w:val="auto"/>
    <w:pitch w:val="variable"/>
    <w:sig w:usb0="A00000AF" w:usb1="5000205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aunPenh (Body CS)">
    <w:altName w:val="Cambria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201"/>
    <w:rsid w:val="00057201"/>
    <w:rsid w:val="00134D00"/>
    <w:rsid w:val="00226DF3"/>
    <w:rsid w:val="00357612"/>
    <w:rsid w:val="003E5D73"/>
    <w:rsid w:val="004235BE"/>
    <w:rsid w:val="004247B7"/>
    <w:rsid w:val="00431547"/>
    <w:rsid w:val="00527DA5"/>
    <w:rsid w:val="00671422"/>
    <w:rsid w:val="008914EB"/>
    <w:rsid w:val="008C06CC"/>
    <w:rsid w:val="008C3D1D"/>
    <w:rsid w:val="008D550E"/>
    <w:rsid w:val="009652F6"/>
    <w:rsid w:val="00976772"/>
    <w:rsid w:val="009F61CC"/>
    <w:rsid w:val="00A331E3"/>
    <w:rsid w:val="00AE7F76"/>
    <w:rsid w:val="00B65B73"/>
    <w:rsid w:val="00C07123"/>
    <w:rsid w:val="00D116A0"/>
    <w:rsid w:val="00DD2078"/>
    <w:rsid w:val="00EC2C86"/>
    <w:rsid w:val="00F81FB8"/>
    <w:rsid w:val="00F87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E5D73"/>
    <w:rPr>
      <w:color w:val="808080"/>
    </w:rPr>
  </w:style>
  <w:style w:type="paragraph" w:customStyle="1" w:styleId="7D8D9FC55D5B4021A675378FFBC950E7">
    <w:name w:val="7D8D9FC55D5B4021A675378FFBC950E7"/>
    <w:rsid w:val="00C07123"/>
  </w:style>
  <w:style w:type="paragraph" w:customStyle="1" w:styleId="22F824DD739A494AB5EC274F3CA72365">
    <w:name w:val="22F824DD739A494AB5EC274F3CA72365"/>
    <w:rsid w:val="00134D00"/>
  </w:style>
  <w:style w:type="paragraph" w:customStyle="1" w:styleId="049CA1F4344F48E496D45AF48CE3D80F">
    <w:name w:val="049CA1F4344F48E496D45AF48CE3D80F"/>
    <w:rsid w:val="00134D00"/>
  </w:style>
  <w:style w:type="paragraph" w:customStyle="1" w:styleId="6A8BCDBB8CB14F748B2CD3FA30DCE1D6">
    <w:name w:val="6A8BCDBB8CB14F748B2CD3FA30DCE1D6"/>
    <w:rsid w:val="00134D00"/>
  </w:style>
  <w:style w:type="paragraph" w:customStyle="1" w:styleId="0800FC0FC16847F2932C0AF6C1160F46">
    <w:name w:val="0800FC0FC16847F2932C0AF6C1160F46"/>
    <w:rsid w:val="00134D00"/>
  </w:style>
  <w:style w:type="paragraph" w:customStyle="1" w:styleId="294ED91E7D3A4D2D97A2B9283E6171C4">
    <w:name w:val="294ED91E7D3A4D2D97A2B9283E6171C4"/>
    <w:rsid w:val="00134D00"/>
  </w:style>
  <w:style w:type="paragraph" w:customStyle="1" w:styleId="40E25CC0356B419C80A036E2FD5B603F">
    <w:name w:val="40E25CC0356B419C80A036E2FD5B603F"/>
    <w:rsid w:val="00134D00"/>
  </w:style>
  <w:style w:type="paragraph" w:customStyle="1" w:styleId="809143D3C3E44B479063D2506F5147B2">
    <w:name w:val="809143D3C3E44B479063D2506F5147B2"/>
    <w:rsid w:val="00134D00"/>
  </w:style>
  <w:style w:type="paragraph" w:customStyle="1" w:styleId="083DFB99A5534691A4CAD8561D359354">
    <w:name w:val="083DFB99A5534691A4CAD8561D359354"/>
    <w:rsid w:val="00671422"/>
  </w:style>
  <w:style w:type="paragraph" w:customStyle="1" w:styleId="EF482299556E4CD0AA3DAB42699FBE08">
    <w:name w:val="EF482299556E4CD0AA3DAB42699FBE08"/>
    <w:rsid w:val="00671422"/>
  </w:style>
  <w:style w:type="paragraph" w:customStyle="1" w:styleId="D17B75A855ED41AC853A47CE600E2FE5">
    <w:name w:val="D17B75A855ED41AC853A47CE600E2FE5"/>
    <w:rsid w:val="00671422"/>
  </w:style>
  <w:style w:type="paragraph" w:customStyle="1" w:styleId="9278AA4584C146C79540026A60C55722">
    <w:name w:val="9278AA4584C146C79540026A60C55722"/>
    <w:rsid w:val="00671422"/>
  </w:style>
  <w:style w:type="paragraph" w:customStyle="1" w:styleId="02C3A9A4795A44AAB575EC3707381116">
    <w:name w:val="02C3A9A4795A44AAB575EC3707381116"/>
    <w:rsid w:val="00671422"/>
  </w:style>
  <w:style w:type="paragraph" w:customStyle="1" w:styleId="3DDF3D7085294949B0CD6F941326BF2B">
    <w:name w:val="3DDF3D7085294949B0CD6F941326BF2B"/>
    <w:rsid w:val="00671422"/>
  </w:style>
  <w:style w:type="paragraph" w:customStyle="1" w:styleId="FA8648129798427788AA6FFF538E8AD1">
    <w:name w:val="FA8648129798427788AA6FFF538E8AD1"/>
    <w:rsid w:val="00671422"/>
  </w:style>
  <w:style w:type="paragraph" w:customStyle="1" w:styleId="9035229E5FCF4E3EBB5090A4ACF6E779">
    <w:name w:val="9035229E5FCF4E3EBB5090A4ACF6E779"/>
    <w:rsid w:val="00671422"/>
  </w:style>
  <w:style w:type="paragraph" w:customStyle="1" w:styleId="CAF7D5AE844E4F9CA0E980681A45EB85">
    <w:name w:val="CAF7D5AE844E4F9CA0E980681A45EB85"/>
    <w:rsid w:val="00671422"/>
  </w:style>
  <w:style w:type="paragraph" w:customStyle="1" w:styleId="B01975007CD4416A90E67C3728AB8D94">
    <w:name w:val="B01975007CD4416A90E67C3728AB8D94"/>
    <w:rsid w:val="003E5D73"/>
    <w:rPr>
      <w:kern w:val="2"/>
      <w14:ligatures w14:val="standardContextual"/>
    </w:rPr>
  </w:style>
  <w:style w:type="paragraph" w:customStyle="1" w:styleId="EB119E93B7F5478E95972B80855E5A9C">
    <w:name w:val="EB119E93B7F5478E95972B80855E5A9C"/>
    <w:rsid w:val="003E5D73"/>
    <w:rPr>
      <w:kern w:val="2"/>
      <w14:ligatures w14:val="standardContextual"/>
    </w:rPr>
  </w:style>
  <w:style w:type="paragraph" w:customStyle="1" w:styleId="6092F5A02C52464381855BDED4282B4F">
    <w:name w:val="6092F5A02C52464381855BDED4282B4F"/>
    <w:rsid w:val="003E5D73"/>
    <w:rPr>
      <w:kern w:val="2"/>
      <w14:ligatures w14:val="standardContextual"/>
    </w:rPr>
  </w:style>
  <w:style w:type="paragraph" w:customStyle="1" w:styleId="1307539C31AC4E86B3EF5A6C4EC4BF3F">
    <w:name w:val="1307539C31AC4E86B3EF5A6C4EC4BF3F"/>
    <w:rsid w:val="003E5D73"/>
    <w:rPr>
      <w:kern w:val="2"/>
      <w14:ligatures w14:val="standardContextual"/>
    </w:rPr>
  </w:style>
  <w:style w:type="paragraph" w:customStyle="1" w:styleId="18971A7C51B547B5A1520B6B38D13DF9">
    <w:name w:val="18971A7C51B547B5A1520B6B38D13DF9"/>
    <w:rsid w:val="003E5D73"/>
    <w:rPr>
      <w:kern w:val="2"/>
      <w14:ligatures w14:val="standardContextual"/>
    </w:rPr>
  </w:style>
  <w:style w:type="paragraph" w:customStyle="1" w:styleId="51223A45EAB448D58F27E23C6B8E4DC5">
    <w:name w:val="51223A45EAB448D58F27E23C6B8E4DC5"/>
    <w:rsid w:val="003E5D73"/>
    <w:rPr>
      <w:kern w:val="2"/>
      <w14:ligatures w14:val="standardContextual"/>
    </w:rPr>
  </w:style>
  <w:style w:type="paragraph" w:customStyle="1" w:styleId="FEDC8CEE4A714CF6B3395E5D24B3D77D">
    <w:name w:val="FEDC8CEE4A714CF6B3395E5D24B3D77D"/>
    <w:rsid w:val="003E5D73"/>
    <w:rPr>
      <w:kern w:val="2"/>
      <w14:ligatures w14:val="standardContextual"/>
    </w:rPr>
  </w:style>
  <w:style w:type="paragraph" w:customStyle="1" w:styleId="904C553B696445D1A78FDF70EC8A10DE">
    <w:name w:val="904C553B696445D1A78FDF70EC8A10DE"/>
    <w:rsid w:val="003E5D73"/>
    <w:rPr>
      <w:kern w:val="2"/>
      <w14:ligatures w14:val="standardContextual"/>
    </w:rPr>
  </w:style>
  <w:style w:type="paragraph" w:customStyle="1" w:styleId="F3FE293A02C148B397608D64532DDD96">
    <w:name w:val="F3FE293A02C148B397608D64532DDD96"/>
    <w:rsid w:val="003E5D73"/>
    <w:rPr>
      <w:kern w:val="2"/>
      <w14:ligatures w14:val="standardContextual"/>
    </w:rPr>
  </w:style>
  <w:style w:type="paragraph" w:customStyle="1" w:styleId="C2F781B6EC8D44D091EF00CE8639582B">
    <w:name w:val="C2F781B6EC8D44D091EF00CE8639582B"/>
    <w:rsid w:val="003E5D73"/>
    <w:rPr>
      <w:kern w:val="2"/>
      <w14:ligatures w14:val="standardContextual"/>
    </w:rPr>
  </w:style>
  <w:style w:type="paragraph" w:customStyle="1" w:styleId="53C46458BE514F4DB1EB37E2226AA5C7">
    <w:name w:val="53C46458BE514F4DB1EB37E2226AA5C7"/>
    <w:rsid w:val="003E5D73"/>
    <w:rPr>
      <w:kern w:val="2"/>
      <w14:ligatures w14:val="standardContextual"/>
    </w:rPr>
  </w:style>
  <w:style w:type="paragraph" w:customStyle="1" w:styleId="74EF04AA8E364B60BF44E8FE2D5ECC6A">
    <w:name w:val="74EF04AA8E364B60BF44E8FE2D5ECC6A"/>
    <w:rsid w:val="003E5D73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TierONE Capital">
      <a:dk1>
        <a:srgbClr val="01426A"/>
      </a:dk1>
      <a:lt1>
        <a:srgbClr val="FFFFFF"/>
      </a:lt1>
      <a:dk2>
        <a:srgbClr val="28334A"/>
      </a:dk2>
      <a:lt2>
        <a:srgbClr val="F2F6F8"/>
      </a:lt2>
      <a:accent1>
        <a:srgbClr val="FF5C39"/>
      </a:accent1>
      <a:accent2>
        <a:srgbClr val="009CDC"/>
      </a:accent2>
      <a:accent3>
        <a:srgbClr val="41718F"/>
      </a:accent3>
      <a:accent4>
        <a:srgbClr val="80A0B5"/>
      </a:accent4>
      <a:accent5>
        <a:srgbClr val="E5ECF0"/>
      </a:accent5>
      <a:accent6>
        <a:srgbClr val="5B6770"/>
      </a:accent6>
      <a:hlink>
        <a:srgbClr val="0563C1"/>
      </a:hlink>
      <a:folHlink>
        <a:srgbClr val="954F72"/>
      </a:folHlink>
    </a:clrScheme>
    <a:fontScheme name="TierONE Capital">
      <a:majorFont>
        <a:latin typeface="Source Sans Pro Light"/>
        <a:ea typeface=""/>
        <a:cs typeface=""/>
      </a:majorFont>
      <a:minorFont>
        <a:latin typeface="Source Sans Pro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B4F781B835BE4891F8D6E7E71BF8AE" ma:contentTypeVersion="18" ma:contentTypeDescription="Create a new document." ma:contentTypeScope="" ma:versionID="b66548552ff1217183241c431d128548">
  <xsd:schema xmlns:xsd="http://www.w3.org/2001/XMLSchema" xmlns:xs="http://www.w3.org/2001/XMLSchema" xmlns:p="http://schemas.microsoft.com/office/2006/metadata/properties" xmlns:ns2="56289db1-3992-4406-9288-7f5ee5242195" xmlns:ns3="b6592813-65b6-44cc-8b53-996b9553d2c0" xmlns:ns4="531ed983-9a8b-4fdb-bad4-649aa365ac01" targetNamespace="http://schemas.microsoft.com/office/2006/metadata/properties" ma:root="true" ma:fieldsID="a3f51d40a0967c3a89cec85388245fc1" ns2:_="" ns3:_="" ns4:_="">
    <xsd:import namespace="56289db1-3992-4406-9288-7f5ee5242195"/>
    <xsd:import namespace="b6592813-65b6-44cc-8b53-996b9553d2c0"/>
    <xsd:import namespace="531ed983-9a8b-4fdb-bad4-649aa365ac0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289db1-3992-4406-9288-7f5ee524219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592813-65b6-44cc-8b53-996b9553d2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84d021e-dc00-4914-a3d0-d8a1c80a997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ed983-9a8b-4fdb-bad4-649aa365ac01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4d4a9fb-94d6-47ee-9bac-01d72c28cc33}" ma:internalName="TaxCatchAll" ma:showField="CatchAllData" ma:web="531ed983-9a8b-4fdb-bad4-649aa365ac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31ed983-9a8b-4fdb-bad4-649aa365ac01" xsi:nil="true"/>
    <lcf76f155ced4ddcb4097134ff3c332f xmlns="b6592813-65b6-44cc-8b53-996b9553d2c0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70B6867-79AA-B94F-AB88-CE84617C634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62C74E7-B7DF-4A67-9507-04861C3C64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289db1-3992-4406-9288-7f5ee5242195"/>
    <ds:schemaRef ds:uri="b6592813-65b6-44cc-8b53-996b9553d2c0"/>
    <ds:schemaRef ds:uri="531ed983-9a8b-4fdb-bad4-649aa365ac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69CFBF1-3C4F-40D2-B4B8-2568CEEA10B8}">
  <ds:schemaRefs>
    <ds:schemaRef ds:uri="http://schemas.microsoft.com/office/2006/metadata/properties"/>
    <ds:schemaRef ds:uri="http://schemas.microsoft.com/office/infopath/2007/PartnerControls"/>
    <ds:schemaRef ds:uri="531ed983-9a8b-4fdb-bad4-649aa365ac01"/>
    <ds:schemaRef ds:uri="b6592813-65b6-44cc-8b53-996b9553d2c0"/>
  </ds:schemaRefs>
</ds:datastoreItem>
</file>

<file path=customXml/itemProps4.xml><?xml version="1.0" encoding="utf-8"?>
<ds:datastoreItem xmlns:ds="http://schemas.openxmlformats.org/officeDocument/2006/customXml" ds:itemID="{E6DDBA45-1FEA-4660-B904-AE977FF9B22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T1C Word Template - Blue Banner.dotx</Template>
  <TotalTime>159</TotalTime>
  <Pages>3</Pages>
  <Words>418</Words>
  <Characters>2637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</vt:lpstr>
    </vt:vector>
  </TitlesOfParts>
  <Company> </Company>
  <LinksUpToDate>false</LinksUpToDate>
  <CharactersWithSpaces>3049</CharactersWithSpaces>
  <SharedDoc>false</SharedDoc>
  <HLinks>
    <vt:vector size="6" baseType="variant">
      <vt:variant>
        <vt:i4>4390977</vt:i4>
      </vt:variant>
      <vt:variant>
        <vt:i4>0</vt:i4>
      </vt:variant>
      <vt:variant>
        <vt:i4>0</vt:i4>
      </vt:variant>
      <vt:variant>
        <vt:i4>5</vt:i4>
      </vt:variant>
      <vt:variant>
        <vt:lpwstr>http://www.tieronecapital.com.au/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</dc:title>
  <dc:subject/>
  <dc:creator>Kate Vella</dc:creator>
  <cp:keywords/>
  <dc:description/>
  <cp:lastModifiedBy>Kate Vella</cp:lastModifiedBy>
  <cp:revision>113</cp:revision>
  <cp:lastPrinted>2023-03-21T04:42:00Z</cp:lastPrinted>
  <dcterms:created xsi:type="dcterms:W3CDTF">2022-08-09T04:51:00Z</dcterms:created>
  <dcterms:modified xsi:type="dcterms:W3CDTF">2024-07-05T06:29:00Z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0x010100B3B4F781B835BE4891F8D6E7E71BF8AE</vt:lpwstr>
  </property>
  <property fmtid="{D5CDD505-2E9C-101B-9397-08002B2CF9AE}" pid="3" name="MediaServiceImageTags">
    <vt:lpwstr/>
  </property>
</Properties>
</file>